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3"/>
        <w:gridCol w:w="2822"/>
        <w:gridCol w:w="1719"/>
        <w:gridCol w:w="2456"/>
      </w:tblGrid>
      <w:tr w:rsidR="000172E5" w:rsidRPr="006261C4" w14:paraId="45932554" w14:textId="77777777" w:rsidTr="00C35C56">
        <w:trPr>
          <w:trHeight w:val="532"/>
        </w:trPr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386CEB7E" w14:textId="05EA99F0" w:rsidR="000172E5" w:rsidRPr="006261C4" w:rsidRDefault="00406C5F" w:rsidP="00314F95">
            <w:pPr>
              <w:spacing w:line="276" w:lineRule="auto"/>
              <w:rPr>
                <w:rFonts w:asciiTheme="majorHAnsi" w:hAnsiTheme="majorHAnsi"/>
                <w:b/>
                <w:sz w:val="24"/>
              </w:rPr>
            </w:pPr>
            <w:r w:rsidRPr="00314F95">
              <w:rPr>
                <w:rFonts w:asciiTheme="majorHAnsi" w:hAnsiTheme="majorHAnsi"/>
                <w:b/>
              </w:rPr>
              <w:t>Single Membership</w:t>
            </w:r>
            <w:r w:rsidR="000C2BC1" w:rsidRPr="00314F95">
              <w:rPr>
                <w:rFonts w:asciiTheme="majorHAnsi" w:hAnsiTheme="majorHAnsi"/>
                <w:b/>
              </w:rPr>
              <w:t xml:space="preserve"> :</w:t>
            </w:r>
            <w:r w:rsidR="00A63B8A" w:rsidRPr="00314F95">
              <w:rPr>
                <w:rFonts w:asciiTheme="majorHAnsi" w:hAnsiTheme="majorHAnsi"/>
                <w:b/>
              </w:rPr>
              <w:t xml:space="preserve">– July </w:t>
            </w:r>
            <w:r w:rsidR="000E7DCC" w:rsidRPr="00314F95">
              <w:rPr>
                <w:rFonts w:asciiTheme="majorHAnsi" w:hAnsiTheme="majorHAnsi"/>
                <w:b/>
              </w:rPr>
              <w:t xml:space="preserve">1 </w:t>
            </w:r>
            <w:r w:rsidR="00A63B8A" w:rsidRPr="00314F95">
              <w:rPr>
                <w:rFonts w:asciiTheme="majorHAnsi" w:hAnsiTheme="majorHAnsi"/>
                <w:b/>
              </w:rPr>
              <w:t xml:space="preserve">- June </w:t>
            </w:r>
            <w:r w:rsidR="000E7DCC" w:rsidRPr="00314F95">
              <w:rPr>
                <w:rFonts w:asciiTheme="majorHAnsi" w:hAnsiTheme="majorHAnsi"/>
                <w:b/>
              </w:rPr>
              <w:t xml:space="preserve">30 </w:t>
            </w:r>
            <w:r w:rsidR="00A63B8A" w:rsidRPr="00314F95">
              <w:rPr>
                <w:rFonts w:asciiTheme="majorHAnsi" w:hAnsiTheme="majorHAnsi"/>
                <w:b/>
              </w:rPr>
              <w:t>$35.00</w:t>
            </w:r>
            <w:r w:rsidR="00444DE6" w:rsidRPr="00314F95">
              <w:rPr>
                <w:rFonts w:asciiTheme="majorHAnsi" w:hAnsiTheme="majorHAnsi"/>
                <w:b/>
              </w:rPr>
              <w:t xml:space="preserve"> </w:t>
            </w:r>
            <w:r w:rsidR="000E7DCC" w:rsidRPr="00314F95">
              <w:rPr>
                <w:rFonts w:asciiTheme="majorHAnsi" w:hAnsiTheme="majorHAnsi"/>
                <w:b/>
              </w:rPr>
              <w:t xml:space="preserve">/ January 1 – June 30 </w:t>
            </w:r>
            <w:r w:rsidR="009A75E1" w:rsidRPr="00314F95">
              <w:rPr>
                <w:rFonts w:asciiTheme="majorHAnsi" w:hAnsiTheme="majorHAnsi"/>
                <w:b/>
              </w:rPr>
              <w:t>$17.50</w:t>
            </w:r>
          </w:p>
        </w:tc>
      </w:tr>
      <w:tr w:rsidR="000172E5" w:rsidRPr="006261C4" w14:paraId="41DF35AA" w14:textId="77777777" w:rsidTr="00C35C56">
        <w:trPr>
          <w:trHeight w:val="491"/>
        </w:trPr>
        <w:tc>
          <w:tcPr>
            <w:tcW w:w="1333" w:type="pct"/>
            <w:vAlign w:val="bottom"/>
          </w:tcPr>
          <w:p w14:paraId="390BD837" w14:textId="21DB3D85" w:rsidR="000172E5" w:rsidRPr="006261C4" w:rsidRDefault="00406C5F" w:rsidP="00AB16AD">
            <w:pPr>
              <w:pStyle w:val="NormalIndent"/>
              <w:spacing w:before="0"/>
              <w:rPr>
                <w:rFonts w:ascii="Comic Sans MS" w:hAnsi="Comic Sans MS"/>
                <w:sz w:val="24"/>
                <w:szCs w:val="24"/>
              </w:rPr>
            </w:pPr>
            <w:r w:rsidRPr="006261C4">
              <w:rPr>
                <w:rFonts w:ascii="Comic Sans MS" w:hAnsi="Comic Sans MS"/>
                <w:sz w:val="24"/>
                <w:szCs w:val="24"/>
              </w:rPr>
              <w:t>Name</w:t>
            </w:r>
          </w:p>
        </w:tc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16728183" w14:textId="63DC4809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</w:tr>
      <w:tr w:rsidR="000172E5" w:rsidRPr="006261C4" w14:paraId="2CF887AB" w14:textId="77777777" w:rsidTr="00C35C56">
        <w:trPr>
          <w:trHeight w:val="491"/>
        </w:trPr>
        <w:tc>
          <w:tcPr>
            <w:tcW w:w="1333" w:type="pct"/>
            <w:vAlign w:val="bottom"/>
          </w:tcPr>
          <w:p w14:paraId="2B1A81A4" w14:textId="1C5238ED" w:rsidR="000172E5" w:rsidRPr="006261C4" w:rsidRDefault="00406C5F" w:rsidP="00AB16AD">
            <w:pPr>
              <w:pStyle w:val="NormalIndent"/>
              <w:spacing w:before="0"/>
              <w:rPr>
                <w:rFonts w:ascii="Comic Sans MS" w:hAnsi="Comic Sans MS"/>
                <w:sz w:val="24"/>
                <w:szCs w:val="24"/>
              </w:rPr>
            </w:pPr>
            <w:r w:rsidRPr="006261C4">
              <w:rPr>
                <w:rFonts w:ascii="Comic Sans MS" w:hAnsi="Comic Sans MS"/>
                <w:sz w:val="24"/>
                <w:szCs w:val="24"/>
              </w:rPr>
              <w:t>Address</w:t>
            </w:r>
          </w:p>
        </w:tc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EC43F9" w14:textId="16182543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</w:tr>
      <w:tr w:rsidR="00406C5F" w:rsidRPr="006261C4" w14:paraId="786EF83A" w14:textId="77777777" w:rsidTr="00C35C56">
        <w:trPr>
          <w:trHeight w:val="477"/>
        </w:trPr>
        <w:tc>
          <w:tcPr>
            <w:tcW w:w="1333" w:type="pct"/>
            <w:vAlign w:val="bottom"/>
          </w:tcPr>
          <w:p w14:paraId="04C0E58C" w14:textId="77777777" w:rsidR="00406C5F" w:rsidRPr="006261C4" w:rsidRDefault="00406C5F" w:rsidP="00AB16AD">
            <w:pPr>
              <w:pStyle w:val="NormalIndent"/>
              <w:spacing w:before="0"/>
              <w:rPr>
                <w:sz w:val="24"/>
              </w:rPr>
            </w:pPr>
          </w:p>
        </w:tc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32F1B1" w14:textId="77777777" w:rsidR="00406C5F" w:rsidRPr="006261C4" w:rsidRDefault="00406C5F" w:rsidP="00AB16AD">
            <w:pPr>
              <w:spacing w:before="0"/>
              <w:rPr>
                <w:sz w:val="24"/>
              </w:rPr>
            </w:pPr>
          </w:p>
        </w:tc>
      </w:tr>
      <w:tr w:rsidR="000172E5" w:rsidRPr="006261C4" w14:paraId="35FBAF6A" w14:textId="77777777" w:rsidTr="00C35C56">
        <w:trPr>
          <w:trHeight w:val="491"/>
        </w:trPr>
        <w:tc>
          <w:tcPr>
            <w:tcW w:w="1333" w:type="pct"/>
            <w:vAlign w:val="bottom"/>
          </w:tcPr>
          <w:p w14:paraId="5579674A" w14:textId="14D77BAA" w:rsidR="000172E5" w:rsidRPr="006261C4" w:rsidRDefault="00406C5F" w:rsidP="00AB16AD">
            <w:pPr>
              <w:pStyle w:val="NormalIndent"/>
              <w:spacing w:before="0"/>
              <w:rPr>
                <w:rFonts w:ascii="Comic Sans MS" w:hAnsi="Comic Sans MS"/>
                <w:sz w:val="24"/>
                <w:szCs w:val="24"/>
              </w:rPr>
            </w:pPr>
            <w:r w:rsidRPr="006261C4">
              <w:rPr>
                <w:rFonts w:ascii="Comic Sans MS" w:hAnsi="Comic Sans MS"/>
                <w:sz w:val="24"/>
                <w:szCs w:val="24"/>
              </w:rPr>
              <w:t>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7C5641" w14:textId="749C9D8B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605C353" w14:textId="278DB4BD" w:rsidR="000172E5" w:rsidRPr="006261C4" w:rsidRDefault="00C51C16" w:rsidP="00AB16AD">
            <w:pPr>
              <w:spacing w:before="0"/>
              <w:rPr>
                <w:rFonts w:ascii="Comic Sans MS" w:hAnsi="Comic Sans MS"/>
                <w:sz w:val="24"/>
              </w:rPr>
            </w:pPr>
            <w:r w:rsidRPr="006261C4">
              <w:rPr>
                <w:rFonts w:ascii="Comic Sans MS" w:hAnsi="Comic Sans MS"/>
                <w:sz w:val="24"/>
              </w:rPr>
              <w:t>Signature</w:t>
            </w:r>
            <w:r w:rsidR="00406C5F" w:rsidRPr="006261C4">
              <w:rPr>
                <w:rFonts w:ascii="Comic Sans MS" w:hAnsi="Comic Sans MS"/>
                <w:sz w:val="24"/>
              </w:rPr>
              <w:t xml:space="preserve"> </w:t>
            </w:r>
          </w:p>
        </w:tc>
        <w:tc>
          <w:tcPr>
            <w:tcW w:w="12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22F41B" w14:textId="7F3BB3D4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</w:tr>
      <w:tr w:rsidR="000172E5" w:rsidRPr="006261C4" w14:paraId="0FF6EBEE" w14:textId="77777777" w:rsidTr="00C35C56">
        <w:trPr>
          <w:trHeight w:val="491"/>
        </w:trPr>
        <w:sdt>
          <w:sdtPr>
            <w:rPr>
              <w:sz w:val="24"/>
            </w:rPr>
            <w:id w:val="1334104394"/>
            <w:placeholder>
              <w:docPart w:val="0361190CF55549908B3293CA0960BD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3" w:type="pct"/>
                <w:vAlign w:val="bottom"/>
              </w:tcPr>
              <w:p w14:paraId="138535E0" w14:textId="77777777" w:rsidR="000172E5" w:rsidRPr="006261C4" w:rsidRDefault="007147D7" w:rsidP="00AB16AD">
                <w:pPr>
                  <w:pStyle w:val="NormalIndent"/>
                  <w:spacing w:before="0"/>
                  <w:rPr>
                    <w:sz w:val="24"/>
                  </w:rPr>
                </w:pPr>
                <w:r w:rsidRPr="006261C4">
                  <w:rPr>
                    <w:rFonts w:ascii="Comic Sans MS" w:hAnsi="Comic Sans MS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787086F9" w14:textId="77777777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</w:tr>
      <w:tr w:rsidR="000172E5" w:rsidRPr="006261C4" w14:paraId="551BBBC5" w14:textId="77777777" w:rsidTr="00C35C56">
        <w:trPr>
          <w:trHeight w:val="48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EC5CB7A" w14:textId="77777777" w:rsidR="000172E5" w:rsidRPr="006261C4" w:rsidRDefault="000172E5" w:rsidP="00AB16AD">
            <w:pPr>
              <w:spacing w:before="0"/>
              <w:rPr>
                <w:rFonts w:asciiTheme="majorHAnsi" w:hAnsiTheme="majorHAnsi"/>
                <w:b/>
                <w:sz w:val="24"/>
              </w:rPr>
            </w:pPr>
          </w:p>
        </w:tc>
      </w:tr>
      <w:tr w:rsidR="000172E5" w:rsidRPr="006261C4" w14:paraId="154A33A1" w14:textId="77777777" w:rsidTr="00C35C56">
        <w:trPr>
          <w:trHeight w:val="518"/>
        </w:trPr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23FF541A" w14:textId="43C55F6C" w:rsidR="000172E5" w:rsidRPr="006261C4" w:rsidRDefault="00406C5F" w:rsidP="00314F95">
            <w:pPr>
              <w:spacing w:before="0" w:line="276" w:lineRule="auto"/>
              <w:rPr>
                <w:rFonts w:asciiTheme="majorHAnsi" w:hAnsiTheme="majorHAnsi"/>
                <w:b/>
                <w:sz w:val="24"/>
              </w:rPr>
            </w:pPr>
            <w:r w:rsidRPr="00314F95">
              <w:rPr>
                <w:rFonts w:asciiTheme="majorHAnsi" w:hAnsiTheme="majorHAnsi"/>
                <w:b/>
              </w:rPr>
              <w:t>Family Membership</w:t>
            </w:r>
            <w:r w:rsidR="000C2BC1" w:rsidRPr="00314F95">
              <w:rPr>
                <w:rFonts w:asciiTheme="majorHAnsi" w:hAnsiTheme="majorHAnsi"/>
                <w:b/>
              </w:rPr>
              <w:t xml:space="preserve"> :</w:t>
            </w:r>
            <w:r w:rsidR="009A75E1" w:rsidRPr="00314F95">
              <w:rPr>
                <w:rFonts w:asciiTheme="majorHAnsi" w:hAnsiTheme="majorHAnsi"/>
                <w:b/>
              </w:rPr>
              <w:t xml:space="preserve">– July 1 </w:t>
            </w:r>
            <w:r w:rsidR="000C2BC1" w:rsidRPr="00314F95">
              <w:rPr>
                <w:rFonts w:asciiTheme="majorHAnsi" w:hAnsiTheme="majorHAnsi"/>
                <w:b/>
              </w:rPr>
              <w:t>–</w:t>
            </w:r>
            <w:r w:rsidR="009A75E1" w:rsidRPr="00314F95">
              <w:rPr>
                <w:rFonts w:asciiTheme="majorHAnsi" w:hAnsiTheme="majorHAnsi"/>
                <w:b/>
              </w:rPr>
              <w:t xml:space="preserve"> </w:t>
            </w:r>
            <w:r w:rsidR="000C2BC1" w:rsidRPr="00314F95">
              <w:rPr>
                <w:rFonts w:asciiTheme="majorHAnsi" w:hAnsiTheme="majorHAnsi"/>
                <w:b/>
              </w:rPr>
              <w:t>June 30 $50</w:t>
            </w:r>
            <w:r w:rsidR="00444DE6" w:rsidRPr="00314F95">
              <w:rPr>
                <w:rFonts w:asciiTheme="majorHAnsi" w:hAnsiTheme="majorHAnsi"/>
                <w:b/>
              </w:rPr>
              <w:t xml:space="preserve">.00 </w:t>
            </w:r>
            <w:r w:rsidR="000C2BC1" w:rsidRPr="00314F95">
              <w:rPr>
                <w:rFonts w:asciiTheme="majorHAnsi" w:hAnsiTheme="majorHAnsi"/>
                <w:b/>
              </w:rPr>
              <w:t>/ January 1 – June 30 $25.00</w:t>
            </w:r>
          </w:p>
        </w:tc>
      </w:tr>
      <w:tr w:rsidR="000172E5" w:rsidRPr="006261C4" w14:paraId="750F19A5" w14:textId="77777777" w:rsidTr="00C35C56">
        <w:trPr>
          <w:trHeight w:val="491"/>
        </w:trPr>
        <w:tc>
          <w:tcPr>
            <w:tcW w:w="1333" w:type="pct"/>
            <w:vAlign w:val="bottom"/>
          </w:tcPr>
          <w:p w14:paraId="5AAB5438" w14:textId="00C1AFCD" w:rsidR="000172E5" w:rsidRPr="006261C4" w:rsidRDefault="00EA2ED5" w:rsidP="00AB16AD">
            <w:pPr>
              <w:pStyle w:val="NormalIndent"/>
              <w:spacing w:before="0"/>
              <w:rPr>
                <w:rFonts w:ascii="Comic Sans MS" w:hAnsi="Comic Sans MS"/>
                <w:sz w:val="24"/>
              </w:rPr>
            </w:pPr>
            <w:r w:rsidRPr="006261C4">
              <w:rPr>
                <w:rFonts w:ascii="Comic Sans MS" w:hAnsi="Comic Sans MS"/>
                <w:sz w:val="24"/>
              </w:rPr>
              <w:t xml:space="preserve">Name </w:t>
            </w:r>
          </w:p>
        </w:tc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79CAD30A" w14:textId="77777777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</w:tr>
      <w:tr w:rsidR="000172E5" w:rsidRPr="006261C4" w14:paraId="2A0453DB" w14:textId="77777777" w:rsidTr="00C35C56">
        <w:trPr>
          <w:trHeight w:val="491"/>
        </w:trPr>
        <w:tc>
          <w:tcPr>
            <w:tcW w:w="1333" w:type="pct"/>
            <w:vAlign w:val="bottom"/>
          </w:tcPr>
          <w:p w14:paraId="5F57C840" w14:textId="1CC26B11" w:rsidR="000172E5" w:rsidRPr="006261C4" w:rsidRDefault="000172E5" w:rsidP="00AB16AD">
            <w:pPr>
              <w:pStyle w:val="NormalIndent"/>
              <w:spacing w:before="0"/>
              <w:rPr>
                <w:sz w:val="24"/>
              </w:rPr>
            </w:pPr>
          </w:p>
        </w:tc>
        <w:tc>
          <w:tcPr>
            <w:tcW w:w="366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AA1C16" w14:textId="77777777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</w:tr>
      <w:tr w:rsidR="000172E5" w:rsidRPr="006261C4" w14:paraId="4975A9F7" w14:textId="77777777" w:rsidTr="00C35C56">
        <w:trPr>
          <w:trHeight w:val="491"/>
        </w:trPr>
        <w:tc>
          <w:tcPr>
            <w:tcW w:w="1333" w:type="pct"/>
            <w:vAlign w:val="bottom"/>
          </w:tcPr>
          <w:p w14:paraId="0311C690" w14:textId="4A819E4F" w:rsidR="000172E5" w:rsidRPr="006261C4" w:rsidRDefault="00EA2ED5" w:rsidP="00AB16AD">
            <w:pPr>
              <w:pStyle w:val="NormalIndent"/>
              <w:spacing w:before="0"/>
              <w:rPr>
                <w:rFonts w:ascii="Comic Sans MS" w:hAnsi="Comic Sans MS"/>
                <w:sz w:val="24"/>
                <w:szCs w:val="24"/>
              </w:rPr>
            </w:pPr>
            <w:r w:rsidRPr="006261C4">
              <w:rPr>
                <w:rFonts w:ascii="Comic Sans MS" w:hAnsi="Comic Sans MS"/>
                <w:sz w:val="24"/>
                <w:szCs w:val="24"/>
              </w:rPr>
              <w:t>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FB3929" w14:textId="77777777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FCCB23D" w14:textId="3EEE251B" w:rsidR="000172E5" w:rsidRPr="006261C4" w:rsidRDefault="00A748C8" w:rsidP="00AB16AD">
            <w:pPr>
              <w:spacing w:before="0"/>
              <w:rPr>
                <w:rFonts w:ascii="Comic Sans MS" w:hAnsi="Comic Sans MS"/>
                <w:sz w:val="24"/>
              </w:rPr>
            </w:pPr>
            <w:r w:rsidRPr="006261C4">
              <w:rPr>
                <w:rFonts w:ascii="Comic Sans MS" w:hAnsi="Comic Sans MS"/>
                <w:sz w:val="24"/>
              </w:rPr>
              <w:t>Signature</w:t>
            </w:r>
            <w:r w:rsidR="00406C5F" w:rsidRPr="006261C4">
              <w:rPr>
                <w:rFonts w:ascii="Comic Sans MS" w:hAnsi="Comic Sans MS"/>
                <w:sz w:val="24"/>
              </w:rPr>
              <w:t xml:space="preserve"> </w:t>
            </w:r>
          </w:p>
        </w:tc>
        <w:tc>
          <w:tcPr>
            <w:tcW w:w="12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DE9E8E" w14:textId="77777777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</w:tr>
      <w:tr w:rsidR="000172E5" w:rsidRPr="006261C4" w14:paraId="42897634" w14:textId="77777777" w:rsidTr="00C35C56">
        <w:trPr>
          <w:trHeight w:val="491"/>
        </w:trPr>
        <w:sdt>
          <w:sdtPr>
            <w:rPr>
              <w:sz w:val="24"/>
            </w:rPr>
            <w:id w:val="-1359804501"/>
            <w:placeholder>
              <w:docPart w:val="16680951191C46BC96B8E803889909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3" w:type="pct"/>
                <w:vAlign w:val="bottom"/>
              </w:tcPr>
              <w:p w14:paraId="420656A7" w14:textId="77777777" w:rsidR="000172E5" w:rsidRPr="006261C4" w:rsidRDefault="007147D7" w:rsidP="00AB16AD">
                <w:pPr>
                  <w:pStyle w:val="NormalIndent"/>
                  <w:spacing w:before="0"/>
                  <w:rPr>
                    <w:sz w:val="24"/>
                  </w:rPr>
                </w:pPr>
                <w:r w:rsidRPr="006261C4">
                  <w:rPr>
                    <w:rFonts w:ascii="Comic Sans MS" w:hAnsi="Comic Sans MS"/>
                    <w:sz w:val="24"/>
                  </w:rPr>
                  <w:t>Email</w:t>
                </w:r>
              </w:p>
            </w:tc>
          </w:sdtContent>
        </w:sdt>
        <w:tc>
          <w:tcPr>
            <w:tcW w:w="3667" w:type="pct"/>
            <w:gridSpan w:val="3"/>
            <w:tcBorders>
              <w:bottom w:val="single" w:sz="4" w:space="0" w:color="auto"/>
            </w:tcBorders>
            <w:vAlign w:val="bottom"/>
          </w:tcPr>
          <w:p w14:paraId="08370A0E" w14:textId="77777777" w:rsidR="000172E5" w:rsidRPr="006261C4" w:rsidRDefault="000172E5" w:rsidP="00AB16AD">
            <w:pPr>
              <w:spacing w:before="0"/>
              <w:rPr>
                <w:sz w:val="24"/>
              </w:rPr>
            </w:pPr>
          </w:p>
        </w:tc>
      </w:tr>
      <w:tr w:rsidR="000172E5" w:rsidRPr="006261C4" w14:paraId="3254D919" w14:textId="77777777" w:rsidTr="00C35C56">
        <w:trPr>
          <w:trHeight w:val="259"/>
        </w:trPr>
        <w:tc>
          <w:tcPr>
            <w:tcW w:w="1333" w:type="pct"/>
            <w:vAlign w:val="bottom"/>
          </w:tcPr>
          <w:p w14:paraId="2E888ECB" w14:textId="1DA3BC8E" w:rsidR="000172E5" w:rsidRPr="006261C4" w:rsidRDefault="00141A68" w:rsidP="00AB16AD">
            <w:pPr>
              <w:spacing w:before="0"/>
              <w:rPr>
                <w:rFonts w:asciiTheme="majorHAnsi" w:hAnsiTheme="majorHAnsi"/>
                <w:sz w:val="24"/>
              </w:rPr>
            </w:pPr>
            <w:r w:rsidRPr="006261C4">
              <w:rPr>
                <w:rFonts w:asciiTheme="majorHAnsi" w:hAnsiTheme="majorHAnsi"/>
                <w:b/>
                <w:sz w:val="24"/>
                <w:u w:val="single"/>
              </w:rPr>
              <w:t>Preferred Species</w:t>
            </w:r>
            <w:r w:rsidRPr="006261C4">
              <w:rPr>
                <w:rFonts w:asciiTheme="majorHAnsi" w:hAnsiTheme="majorHAnsi"/>
                <w:b/>
                <w:sz w:val="24"/>
              </w:rPr>
              <w:t xml:space="preserve"> </w:t>
            </w:r>
          </w:p>
        </w:tc>
        <w:tc>
          <w:tcPr>
            <w:tcW w:w="3667" w:type="pct"/>
            <w:gridSpan w:val="3"/>
            <w:vAlign w:val="bottom"/>
          </w:tcPr>
          <w:p w14:paraId="47DADCC9" w14:textId="77777777" w:rsidR="000172E5" w:rsidRPr="006261C4" w:rsidRDefault="000172E5" w:rsidP="00AB16AD">
            <w:pPr>
              <w:spacing w:before="0"/>
              <w:rPr>
                <w:rFonts w:asciiTheme="majorHAnsi" w:hAnsiTheme="majorHAnsi"/>
                <w:b/>
                <w:sz w:val="24"/>
              </w:rPr>
            </w:pPr>
          </w:p>
        </w:tc>
      </w:tr>
    </w:tbl>
    <w:p w14:paraId="78939572" w14:textId="15F660CC" w:rsidR="000172E5" w:rsidRPr="005A0AE5" w:rsidRDefault="00507E2C" w:rsidP="001E0044">
      <w:pPr>
        <w:spacing w:before="0"/>
        <w:rPr>
          <w:sz w:val="22"/>
          <w:szCs w:val="22"/>
        </w:rPr>
      </w:pPr>
      <w:sdt>
        <w:sdtPr>
          <w:rPr>
            <w:sz w:val="22"/>
            <w:szCs w:val="22"/>
          </w:rPr>
          <w:id w:val="-1782254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6873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B1561" w:rsidRPr="005A0AE5">
        <w:rPr>
          <w:sz w:val="22"/>
          <w:szCs w:val="22"/>
        </w:rPr>
        <w:t xml:space="preserve"> </w:t>
      </w:r>
      <w:r w:rsidR="007B1561" w:rsidRPr="005A0AE5">
        <w:rPr>
          <w:rFonts w:ascii="Comic Sans MS" w:hAnsi="Comic Sans MS"/>
          <w:sz w:val="22"/>
          <w:szCs w:val="22"/>
        </w:rPr>
        <w:t>Brushtail Possums</w:t>
      </w:r>
      <w:r w:rsidR="00A14A46" w:rsidRPr="005A0AE5">
        <w:rPr>
          <w:sz w:val="22"/>
          <w:szCs w:val="22"/>
        </w:rPr>
        <w:t xml:space="preserve">      </w:t>
      </w:r>
      <w:r w:rsidR="007B1561" w:rsidRPr="005A0AE5">
        <w:rPr>
          <w:sz w:val="22"/>
          <w:szCs w:val="22"/>
        </w:rPr>
        <w:tab/>
      </w:r>
      <w:r w:rsidR="00E54861" w:rsidRPr="005A0AE5">
        <w:rPr>
          <w:sz w:val="22"/>
          <w:szCs w:val="22"/>
        </w:rPr>
        <w:t xml:space="preserve">    </w:t>
      </w:r>
      <w:sdt>
        <w:sdtPr>
          <w:rPr>
            <w:sz w:val="22"/>
            <w:szCs w:val="22"/>
          </w:rPr>
          <w:id w:val="106568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117AB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54861" w:rsidRPr="005A0AE5">
        <w:rPr>
          <w:sz w:val="22"/>
          <w:szCs w:val="22"/>
        </w:rPr>
        <w:t xml:space="preserve"> </w:t>
      </w:r>
      <w:r w:rsidR="00810B11" w:rsidRPr="005A0AE5">
        <w:rPr>
          <w:rFonts w:ascii="Comic Sans MS" w:hAnsi="Comic Sans MS"/>
          <w:sz w:val="22"/>
          <w:szCs w:val="22"/>
        </w:rPr>
        <w:t>Birds</w:t>
      </w:r>
      <w:r w:rsidR="00840DD4" w:rsidRPr="005A0AE5">
        <w:rPr>
          <w:sz w:val="22"/>
          <w:szCs w:val="22"/>
        </w:rPr>
        <w:tab/>
      </w:r>
      <w:r w:rsidR="00F0544C" w:rsidRPr="005A0AE5">
        <w:rPr>
          <w:sz w:val="22"/>
          <w:szCs w:val="22"/>
        </w:rPr>
        <w:t xml:space="preserve">                    </w:t>
      </w:r>
      <w:r w:rsidR="004F474C" w:rsidRPr="005A0AE5">
        <w:rPr>
          <w:sz w:val="22"/>
          <w:szCs w:val="22"/>
        </w:rPr>
        <w:t xml:space="preserve">   </w:t>
      </w:r>
      <w:r w:rsidR="00F0544C" w:rsidRPr="005A0AE5">
        <w:rPr>
          <w:sz w:val="22"/>
          <w:szCs w:val="22"/>
        </w:rPr>
        <w:t xml:space="preserve">     </w:t>
      </w:r>
      <w:sdt>
        <w:sdtPr>
          <w:rPr>
            <w:sz w:val="22"/>
            <w:szCs w:val="22"/>
          </w:rPr>
          <w:id w:val="960689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7E2F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0544C" w:rsidRPr="005A0AE5">
        <w:rPr>
          <w:sz w:val="22"/>
          <w:szCs w:val="22"/>
        </w:rPr>
        <w:t xml:space="preserve"> </w:t>
      </w:r>
      <w:r w:rsidR="00F0544C" w:rsidRPr="005A0AE5">
        <w:rPr>
          <w:rFonts w:ascii="Comic Sans MS" w:hAnsi="Comic Sans MS"/>
          <w:sz w:val="22"/>
          <w:szCs w:val="22"/>
        </w:rPr>
        <w:t>Release site</w:t>
      </w:r>
      <w:r w:rsidR="00FA7E2F" w:rsidRPr="005A0AE5">
        <w:rPr>
          <w:rFonts w:ascii="Comic Sans MS" w:hAnsi="Comic Sans MS"/>
          <w:sz w:val="22"/>
          <w:szCs w:val="22"/>
        </w:rPr>
        <w:t xml:space="preserve"> (tick species)</w:t>
      </w:r>
    </w:p>
    <w:p w14:paraId="2CBD5956" w14:textId="01F28D27" w:rsidR="007B1561" w:rsidRPr="005A0AE5" w:rsidRDefault="00E53236" w:rsidP="001E0044">
      <w:pPr>
        <w:spacing w:before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230845" wp14:editId="33D68089">
                <wp:simplePos x="0" y="0"/>
                <wp:positionH relativeFrom="margin">
                  <wp:posOffset>3800475</wp:posOffset>
                </wp:positionH>
                <wp:positionV relativeFrom="paragraph">
                  <wp:posOffset>9525</wp:posOffset>
                </wp:positionV>
                <wp:extent cx="2305050" cy="1047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7F26" w14:textId="724923FE" w:rsidR="00E53236" w:rsidRPr="00CE1393" w:rsidRDefault="00447F15" w:rsidP="00D75980">
                            <w:pPr>
                              <w:spacing w:before="0"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E1393">
                              <w:rPr>
                                <w:rFonts w:ascii="Comic Sans MS" w:hAnsi="Comic Sans MS"/>
                                <w:sz w:val="24"/>
                              </w:rPr>
                              <w:t>May we hand out your name/phone no. to</w:t>
                            </w:r>
                            <w:r w:rsidR="002C5F62" w:rsidRPr="00CE1393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MO</w:t>
                            </w:r>
                            <w:r w:rsidR="00D9541F" w:rsidRPr="00CE1393">
                              <w:rPr>
                                <w:rFonts w:ascii="Comic Sans MS" w:hAnsi="Comic Sans MS"/>
                                <w:sz w:val="24"/>
                              </w:rPr>
                              <w:t>P</w:t>
                            </w:r>
                            <w:r w:rsidR="002C5F62" w:rsidRPr="00CE1393">
                              <w:rPr>
                                <w:rFonts w:ascii="Comic Sans MS" w:hAnsi="Comic Sans MS"/>
                                <w:sz w:val="24"/>
                              </w:rPr>
                              <w:t>’S requiring wildlife assistance?</w:t>
                            </w:r>
                          </w:p>
                          <w:p w14:paraId="114AC642" w14:textId="001E432D" w:rsidR="00B97EBC" w:rsidRDefault="00507E2C" w:rsidP="00D75980">
                            <w:pPr>
                              <w:spacing w:before="0" w:after="0"/>
                            </w:pPr>
                            <w:sdt>
                              <w:sdtPr>
                                <w:id w:val="-14068368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97EBC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97EBC">
                              <w:t xml:space="preserve">  Yes            </w:t>
                            </w:r>
                            <w:sdt>
                              <w:sdtPr>
                                <w:id w:val="4244656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97EBC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B97EBC">
                              <w:t xml:space="preserve">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308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9.25pt;margin-top:.75pt;width:181.5pt;height:8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" strokecolor="black [3213]">
                <v:textbox>
                  <w:txbxContent>
                    <w:p w14:paraId="7D9C7F26" w14:textId="724923FE" w:rsidR="00E53236" w:rsidRPr="00CE1393" w:rsidRDefault="00447F15" w:rsidP="00D75980">
                      <w:pPr>
                        <w:spacing w:before="0" w:after="0"/>
                        <w:rPr>
                          <w:rFonts w:ascii="Comic Sans MS" w:hAnsi="Comic Sans MS"/>
                          <w:sz w:val="24"/>
                        </w:rPr>
                      </w:pPr>
                      <w:r w:rsidRPr="00CE1393">
                        <w:rPr>
                          <w:rFonts w:ascii="Comic Sans MS" w:hAnsi="Comic Sans MS"/>
                          <w:sz w:val="24"/>
                        </w:rPr>
                        <w:t>May we hand out your name/phone no. to</w:t>
                      </w:r>
                      <w:r w:rsidR="002C5F62" w:rsidRPr="00CE1393">
                        <w:rPr>
                          <w:rFonts w:ascii="Comic Sans MS" w:hAnsi="Comic Sans MS"/>
                          <w:sz w:val="24"/>
                        </w:rPr>
                        <w:t xml:space="preserve"> MO</w:t>
                      </w:r>
                      <w:r w:rsidR="00D9541F" w:rsidRPr="00CE1393">
                        <w:rPr>
                          <w:rFonts w:ascii="Comic Sans MS" w:hAnsi="Comic Sans MS"/>
                          <w:sz w:val="24"/>
                        </w:rPr>
                        <w:t>P</w:t>
                      </w:r>
                      <w:r w:rsidR="002C5F62" w:rsidRPr="00CE1393">
                        <w:rPr>
                          <w:rFonts w:ascii="Comic Sans MS" w:hAnsi="Comic Sans MS"/>
                          <w:sz w:val="24"/>
                        </w:rPr>
                        <w:t>’S requiring wildlife assistance?</w:t>
                      </w:r>
                    </w:p>
                    <w:p w14:paraId="114AC642" w14:textId="001E432D" w:rsidR="00B97EBC" w:rsidRDefault="00C06E31" w:rsidP="00D75980">
                      <w:pPr>
                        <w:spacing w:before="0" w:after="0"/>
                      </w:pPr>
                      <w:sdt>
                        <w:sdtPr>
                          <w:id w:val="-14068368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97EBC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B97EBC">
                        <w:t xml:space="preserve">  Yes            </w:t>
                      </w:r>
                      <w:sdt>
                        <w:sdtPr>
                          <w:id w:val="4244656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97EBC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B97EBC">
                        <w:t xml:space="preserve"> 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sz w:val="22"/>
            <w:szCs w:val="22"/>
          </w:rPr>
          <w:id w:val="1186711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561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B1561" w:rsidRPr="005A0AE5">
        <w:rPr>
          <w:sz w:val="22"/>
          <w:szCs w:val="22"/>
        </w:rPr>
        <w:t xml:space="preserve"> </w:t>
      </w:r>
      <w:r w:rsidR="007B1561" w:rsidRPr="005A0AE5">
        <w:rPr>
          <w:rFonts w:ascii="Comic Sans MS" w:hAnsi="Comic Sans MS"/>
          <w:sz w:val="22"/>
          <w:szCs w:val="22"/>
        </w:rPr>
        <w:t>Ringtail Possums</w:t>
      </w:r>
      <w:r w:rsidR="00810B11" w:rsidRPr="005A0AE5">
        <w:rPr>
          <w:sz w:val="22"/>
          <w:szCs w:val="22"/>
        </w:rPr>
        <w:tab/>
      </w:r>
      <w:r w:rsidR="005A0AE5">
        <w:rPr>
          <w:sz w:val="22"/>
          <w:szCs w:val="22"/>
        </w:rPr>
        <w:t xml:space="preserve">              </w:t>
      </w:r>
      <w:r w:rsidR="00810B11" w:rsidRPr="005A0AE5">
        <w:rPr>
          <w:sz w:val="22"/>
          <w:szCs w:val="22"/>
        </w:rPr>
        <w:t xml:space="preserve">    </w:t>
      </w:r>
      <w:sdt>
        <w:sdtPr>
          <w:rPr>
            <w:sz w:val="22"/>
            <w:szCs w:val="22"/>
          </w:rPr>
          <w:id w:val="-750275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4A46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14A46" w:rsidRPr="005A0AE5">
        <w:rPr>
          <w:sz w:val="22"/>
          <w:szCs w:val="22"/>
        </w:rPr>
        <w:t xml:space="preserve"> </w:t>
      </w:r>
      <w:r w:rsidR="00E54861" w:rsidRPr="005A0AE5">
        <w:rPr>
          <w:rFonts w:ascii="Comic Sans MS" w:hAnsi="Comic Sans MS"/>
          <w:sz w:val="22"/>
          <w:szCs w:val="22"/>
        </w:rPr>
        <w:t>F</w:t>
      </w:r>
      <w:r w:rsidR="00810B11" w:rsidRPr="005A0AE5">
        <w:rPr>
          <w:rFonts w:ascii="Comic Sans MS" w:hAnsi="Comic Sans MS"/>
          <w:sz w:val="22"/>
          <w:szCs w:val="22"/>
        </w:rPr>
        <w:t>lying-fox</w:t>
      </w:r>
      <w:r w:rsidR="00A14A46" w:rsidRPr="005A0AE5">
        <w:rPr>
          <w:rFonts w:ascii="Comic Sans MS" w:hAnsi="Comic Sans MS"/>
          <w:sz w:val="22"/>
          <w:szCs w:val="22"/>
        </w:rPr>
        <w:t>es</w:t>
      </w:r>
      <w:r w:rsidR="00FA7E2F" w:rsidRPr="005A0AE5">
        <w:rPr>
          <w:sz w:val="22"/>
          <w:szCs w:val="22"/>
        </w:rPr>
        <w:t xml:space="preserve">                 </w:t>
      </w:r>
    </w:p>
    <w:p w14:paraId="5E86192B" w14:textId="39B83700" w:rsidR="008D64A3" w:rsidRPr="005A0AE5" w:rsidRDefault="00507E2C" w:rsidP="001E0044">
      <w:pPr>
        <w:spacing w:before="0"/>
        <w:rPr>
          <w:sz w:val="22"/>
          <w:szCs w:val="22"/>
        </w:rPr>
      </w:pPr>
      <w:sdt>
        <w:sdtPr>
          <w:rPr>
            <w:sz w:val="22"/>
            <w:szCs w:val="22"/>
          </w:rPr>
          <w:id w:val="1271212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561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B1561" w:rsidRPr="005A0AE5">
        <w:rPr>
          <w:sz w:val="22"/>
          <w:szCs w:val="22"/>
        </w:rPr>
        <w:t xml:space="preserve"> </w:t>
      </w:r>
      <w:r w:rsidR="007B1561" w:rsidRPr="005A0AE5">
        <w:rPr>
          <w:rFonts w:ascii="Comic Sans MS" w:hAnsi="Comic Sans MS"/>
          <w:sz w:val="22"/>
          <w:szCs w:val="22"/>
        </w:rPr>
        <w:t>Gliders</w:t>
      </w:r>
      <w:r w:rsidR="000117AB" w:rsidRPr="005A0AE5">
        <w:rPr>
          <w:sz w:val="22"/>
          <w:szCs w:val="22"/>
        </w:rPr>
        <w:tab/>
      </w:r>
      <w:r w:rsidR="000117AB" w:rsidRPr="005A0AE5">
        <w:rPr>
          <w:sz w:val="22"/>
          <w:szCs w:val="22"/>
        </w:rPr>
        <w:tab/>
      </w:r>
      <w:r w:rsidR="00220083" w:rsidRPr="005A0AE5">
        <w:rPr>
          <w:sz w:val="22"/>
          <w:szCs w:val="22"/>
        </w:rPr>
        <w:t xml:space="preserve">       </w:t>
      </w:r>
      <w:r w:rsidR="000117AB" w:rsidRPr="005A0AE5">
        <w:rPr>
          <w:sz w:val="22"/>
          <w:szCs w:val="22"/>
        </w:rPr>
        <w:t xml:space="preserve"> </w:t>
      </w:r>
      <w:r w:rsidR="005A0AE5">
        <w:rPr>
          <w:sz w:val="22"/>
          <w:szCs w:val="22"/>
        </w:rPr>
        <w:t xml:space="preserve">   </w:t>
      </w:r>
      <w:r w:rsidR="000117AB" w:rsidRPr="005A0AE5">
        <w:rPr>
          <w:sz w:val="22"/>
          <w:szCs w:val="22"/>
        </w:rPr>
        <w:t xml:space="preserve">       </w:t>
      </w:r>
      <w:sdt>
        <w:sdtPr>
          <w:rPr>
            <w:sz w:val="22"/>
            <w:szCs w:val="22"/>
          </w:rPr>
          <w:id w:val="-714267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AAB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0117AB" w:rsidRPr="005A0AE5">
        <w:rPr>
          <w:sz w:val="22"/>
          <w:szCs w:val="22"/>
        </w:rPr>
        <w:t xml:space="preserve"> </w:t>
      </w:r>
      <w:r w:rsidR="00045AAB" w:rsidRPr="005A0AE5">
        <w:rPr>
          <w:rFonts w:ascii="Comic Sans MS" w:hAnsi="Comic Sans MS"/>
          <w:sz w:val="22"/>
          <w:szCs w:val="22"/>
        </w:rPr>
        <w:t>Insectivorous Bats</w:t>
      </w:r>
    </w:p>
    <w:p w14:paraId="748275A7" w14:textId="7B21E0BD" w:rsidR="00D30E0C" w:rsidRPr="005A0AE5" w:rsidRDefault="00507E2C" w:rsidP="001E0044">
      <w:pPr>
        <w:tabs>
          <w:tab w:val="left" w:pos="840"/>
        </w:tabs>
        <w:spacing w:before="0"/>
        <w:rPr>
          <w:sz w:val="22"/>
          <w:szCs w:val="22"/>
        </w:rPr>
      </w:pPr>
      <w:sdt>
        <w:sdtPr>
          <w:rPr>
            <w:sz w:val="22"/>
            <w:szCs w:val="22"/>
          </w:rPr>
          <w:id w:val="-144360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0E0C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F65D6" w:rsidRPr="005A0AE5">
        <w:rPr>
          <w:sz w:val="22"/>
          <w:szCs w:val="22"/>
        </w:rPr>
        <w:t xml:space="preserve"> </w:t>
      </w:r>
      <w:r w:rsidR="00A56E6F" w:rsidRPr="005A0AE5">
        <w:rPr>
          <w:rFonts w:ascii="Comic Sans MS" w:hAnsi="Comic Sans MS"/>
          <w:sz w:val="22"/>
          <w:szCs w:val="22"/>
        </w:rPr>
        <w:t>M</w:t>
      </w:r>
      <w:r w:rsidR="00CE1393" w:rsidRPr="005A0AE5">
        <w:rPr>
          <w:rFonts w:ascii="Comic Sans MS" w:hAnsi="Comic Sans MS"/>
          <w:sz w:val="22"/>
          <w:szCs w:val="22"/>
        </w:rPr>
        <w:t>oun</w:t>
      </w:r>
      <w:r w:rsidR="004E4241" w:rsidRPr="005A0AE5">
        <w:rPr>
          <w:rFonts w:ascii="Comic Sans MS" w:hAnsi="Comic Sans MS"/>
          <w:sz w:val="22"/>
          <w:szCs w:val="22"/>
        </w:rPr>
        <w:t>t</w:t>
      </w:r>
      <w:r w:rsidR="00CE1393" w:rsidRPr="005A0AE5">
        <w:rPr>
          <w:rFonts w:ascii="Comic Sans MS" w:hAnsi="Comic Sans MS"/>
          <w:sz w:val="22"/>
          <w:szCs w:val="22"/>
        </w:rPr>
        <w:t>ain</w:t>
      </w:r>
      <w:r w:rsidR="004E4241" w:rsidRPr="005A0AE5">
        <w:rPr>
          <w:rFonts w:ascii="Comic Sans MS" w:hAnsi="Comic Sans MS"/>
          <w:sz w:val="22"/>
          <w:szCs w:val="22"/>
        </w:rPr>
        <w:t xml:space="preserve"> </w:t>
      </w:r>
      <w:r w:rsidR="00A56E6F" w:rsidRPr="005A0AE5">
        <w:rPr>
          <w:rFonts w:ascii="Comic Sans MS" w:hAnsi="Comic Sans MS"/>
          <w:sz w:val="22"/>
          <w:szCs w:val="22"/>
        </w:rPr>
        <w:t>B</w:t>
      </w:r>
      <w:r w:rsidR="004E4241" w:rsidRPr="005A0AE5">
        <w:rPr>
          <w:rFonts w:ascii="Comic Sans MS" w:hAnsi="Comic Sans MS"/>
          <w:sz w:val="22"/>
          <w:szCs w:val="22"/>
        </w:rPr>
        <w:t>rushtail</w:t>
      </w:r>
      <w:r w:rsidR="00A56E6F" w:rsidRPr="005A0AE5">
        <w:rPr>
          <w:sz w:val="22"/>
          <w:szCs w:val="22"/>
        </w:rPr>
        <w:t xml:space="preserve"> </w:t>
      </w:r>
      <w:r w:rsidR="003920FD" w:rsidRPr="005A0AE5">
        <w:rPr>
          <w:sz w:val="22"/>
          <w:szCs w:val="22"/>
        </w:rPr>
        <w:t xml:space="preserve">     </w:t>
      </w:r>
      <w:r w:rsidR="005A0AE5">
        <w:rPr>
          <w:sz w:val="22"/>
          <w:szCs w:val="22"/>
        </w:rPr>
        <w:t xml:space="preserve">     </w:t>
      </w:r>
      <w:r w:rsidR="00123048" w:rsidRPr="005A0AE5">
        <w:rPr>
          <w:sz w:val="22"/>
          <w:szCs w:val="22"/>
        </w:rPr>
        <w:t xml:space="preserve">      </w:t>
      </w:r>
      <w:sdt>
        <w:sdtPr>
          <w:rPr>
            <w:sz w:val="22"/>
            <w:szCs w:val="22"/>
          </w:rPr>
          <w:id w:val="-448702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3048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920FD" w:rsidRPr="005A0AE5">
        <w:rPr>
          <w:sz w:val="22"/>
          <w:szCs w:val="22"/>
        </w:rPr>
        <w:t xml:space="preserve"> </w:t>
      </w:r>
      <w:r w:rsidR="00C832BF" w:rsidRPr="005A0AE5">
        <w:rPr>
          <w:rFonts w:ascii="Comic Sans MS" w:hAnsi="Comic Sans MS"/>
          <w:sz w:val="22"/>
          <w:szCs w:val="22"/>
        </w:rPr>
        <w:t>Other Fauna</w:t>
      </w:r>
    </w:p>
    <w:p w14:paraId="48A011A3" w14:textId="7FCC96FD" w:rsidR="00610509" w:rsidRPr="005A0AE5" w:rsidRDefault="00507E2C" w:rsidP="001E0044">
      <w:pPr>
        <w:tabs>
          <w:tab w:val="left" w:pos="840"/>
        </w:tabs>
        <w:spacing w:before="0"/>
        <w:rPr>
          <w:sz w:val="22"/>
          <w:szCs w:val="22"/>
        </w:rPr>
      </w:pPr>
      <w:sdt>
        <w:sdtPr>
          <w:rPr>
            <w:sz w:val="22"/>
            <w:szCs w:val="22"/>
          </w:rPr>
          <w:id w:val="1029386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67C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E067C" w:rsidRPr="005A0AE5">
        <w:rPr>
          <w:sz w:val="22"/>
          <w:szCs w:val="22"/>
        </w:rPr>
        <w:t xml:space="preserve"> </w:t>
      </w:r>
      <w:r w:rsidR="001E067C" w:rsidRPr="005A0AE5">
        <w:rPr>
          <w:rFonts w:ascii="Comic Sans MS" w:hAnsi="Comic Sans MS"/>
          <w:sz w:val="22"/>
          <w:szCs w:val="22"/>
        </w:rPr>
        <w:t>Kangaroos</w:t>
      </w:r>
      <w:r w:rsidR="00123048" w:rsidRPr="005A0AE5">
        <w:rPr>
          <w:rFonts w:ascii="Comic Sans MS" w:hAnsi="Comic Sans MS"/>
          <w:sz w:val="22"/>
          <w:szCs w:val="22"/>
        </w:rPr>
        <w:t xml:space="preserve">  </w:t>
      </w:r>
      <w:r w:rsidR="00123048" w:rsidRPr="005A0AE5">
        <w:rPr>
          <w:sz w:val="22"/>
          <w:szCs w:val="22"/>
        </w:rPr>
        <w:t xml:space="preserve">                   </w:t>
      </w:r>
      <w:r w:rsidR="005A0AE5">
        <w:rPr>
          <w:sz w:val="22"/>
          <w:szCs w:val="22"/>
        </w:rPr>
        <w:t xml:space="preserve">         </w:t>
      </w:r>
      <w:r w:rsidR="00123048" w:rsidRPr="005A0AE5">
        <w:rPr>
          <w:sz w:val="22"/>
          <w:szCs w:val="22"/>
        </w:rPr>
        <w:t xml:space="preserve">    </w:t>
      </w:r>
      <w:sdt>
        <w:sdtPr>
          <w:rPr>
            <w:sz w:val="22"/>
            <w:szCs w:val="22"/>
          </w:rPr>
          <w:id w:val="495393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044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E0044" w:rsidRPr="005A0AE5">
        <w:rPr>
          <w:sz w:val="22"/>
          <w:szCs w:val="22"/>
        </w:rPr>
        <w:t xml:space="preserve"> </w:t>
      </w:r>
      <w:r w:rsidR="00123048" w:rsidRPr="005A0AE5">
        <w:rPr>
          <w:rFonts w:ascii="Comic Sans MS" w:hAnsi="Comic Sans MS"/>
          <w:sz w:val="22"/>
          <w:szCs w:val="22"/>
        </w:rPr>
        <w:t>Lizards</w:t>
      </w:r>
      <w:r w:rsidR="00CF25D8" w:rsidRPr="005A0AE5">
        <w:rPr>
          <w:sz w:val="22"/>
          <w:szCs w:val="22"/>
        </w:rPr>
        <w:t xml:space="preserve">   </w:t>
      </w:r>
      <w:sdt>
        <w:sdtPr>
          <w:rPr>
            <w:sz w:val="22"/>
            <w:szCs w:val="22"/>
          </w:rPr>
          <w:id w:val="-1030485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5D8" w:rsidRPr="005A0AE5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F25D8" w:rsidRPr="005A0AE5">
        <w:rPr>
          <w:sz w:val="22"/>
          <w:szCs w:val="22"/>
        </w:rPr>
        <w:t xml:space="preserve"> </w:t>
      </w:r>
      <w:r w:rsidR="00CF25D8" w:rsidRPr="005A0AE5">
        <w:rPr>
          <w:rFonts w:ascii="Comic Sans MS" w:hAnsi="Comic Sans MS"/>
          <w:sz w:val="22"/>
          <w:szCs w:val="22"/>
        </w:rPr>
        <w:t>Snakes</w:t>
      </w:r>
    </w:p>
    <w:p w14:paraId="3E5E1EAE" w14:textId="7743DEDE" w:rsidR="00610509" w:rsidRPr="00001E2F" w:rsidRDefault="00507E2C" w:rsidP="001E0044">
      <w:pPr>
        <w:tabs>
          <w:tab w:val="left" w:pos="840"/>
        </w:tabs>
        <w:spacing w:before="0"/>
        <w:rPr>
          <w:sz w:val="22"/>
          <w:szCs w:val="22"/>
        </w:rPr>
      </w:pPr>
      <w:sdt>
        <w:sdtPr>
          <w:rPr>
            <w:sz w:val="22"/>
            <w:szCs w:val="22"/>
          </w:rPr>
          <w:id w:val="1648241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4B4F" w:rsidRPr="00001E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B5FB8" w:rsidRPr="00001E2F">
        <w:rPr>
          <w:sz w:val="22"/>
          <w:szCs w:val="22"/>
        </w:rPr>
        <w:t xml:space="preserve"> </w:t>
      </w:r>
      <w:r w:rsidR="00C832BF" w:rsidRPr="00001E2F">
        <w:rPr>
          <w:rFonts w:ascii="Comic Sans MS" w:hAnsi="Comic Sans MS"/>
          <w:sz w:val="22"/>
          <w:szCs w:val="22"/>
        </w:rPr>
        <w:t xml:space="preserve">Wallabies </w:t>
      </w:r>
      <w:r w:rsidR="00C832BF" w:rsidRPr="00001E2F">
        <w:rPr>
          <w:sz w:val="22"/>
          <w:szCs w:val="22"/>
        </w:rPr>
        <w:t xml:space="preserve">    </w:t>
      </w:r>
      <w:r w:rsidR="00123048" w:rsidRPr="00001E2F">
        <w:rPr>
          <w:sz w:val="22"/>
          <w:szCs w:val="22"/>
        </w:rPr>
        <w:t xml:space="preserve">               </w:t>
      </w:r>
      <w:r w:rsidR="00001E2F">
        <w:rPr>
          <w:sz w:val="22"/>
          <w:szCs w:val="22"/>
        </w:rPr>
        <w:t xml:space="preserve">         </w:t>
      </w:r>
      <w:r w:rsidR="00123048" w:rsidRPr="00001E2F">
        <w:rPr>
          <w:sz w:val="22"/>
          <w:szCs w:val="22"/>
        </w:rPr>
        <w:t xml:space="preserve">      </w:t>
      </w:r>
      <w:sdt>
        <w:sdtPr>
          <w:rPr>
            <w:sz w:val="22"/>
            <w:szCs w:val="22"/>
          </w:rPr>
          <w:id w:val="637309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57EE" w:rsidRPr="00001E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23048" w:rsidRPr="00001E2F">
        <w:rPr>
          <w:sz w:val="22"/>
          <w:szCs w:val="22"/>
        </w:rPr>
        <w:t xml:space="preserve"> </w:t>
      </w:r>
      <w:r w:rsidR="000257EE" w:rsidRPr="00001E2F">
        <w:rPr>
          <w:rFonts w:ascii="Comic Sans MS" w:hAnsi="Comic Sans MS"/>
          <w:sz w:val="22"/>
          <w:szCs w:val="22"/>
        </w:rPr>
        <w:t>Turtles</w:t>
      </w:r>
      <w:r w:rsidR="003D4B4F" w:rsidRPr="00001E2F">
        <w:rPr>
          <w:sz w:val="22"/>
          <w:szCs w:val="22"/>
        </w:rPr>
        <w:t xml:space="preserve"> </w:t>
      </w:r>
      <w:r w:rsidR="00CF25D8" w:rsidRPr="00001E2F">
        <w:rPr>
          <w:sz w:val="22"/>
          <w:szCs w:val="22"/>
        </w:rPr>
        <w:t xml:space="preserve">  </w:t>
      </w:r>
      <w:sdt>
        <w:sdtPr>
          <w:rPr>
            <w:sz w:val="22"/>
            <w:szCs w:val="22"/>
          </w:rPr>
          <w:id w:val="747229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25D8" w:rsidRPr="00001E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F25D8" w:rsidRPr="00001E2F">
        <w:rPr>
          <w:sz w:val="22"/>
          <w:szCs w:val="22"/>
        </w:rPr>
        <w:t xml:space="preserve"> </w:t>
      </w:r>
      <w:r w:rsidR="00CF25D8" w:rsidRPr="00001E2F">
        <w:rPr>
          <w:rFonts w:ascii="Comic Sans MS" w:hAnsi="Comic Sans MS"/>
          <w:sz w:val="22"/>
          <w:szCs w:val="22"/>
        </w:rPr>
        <w:t>Frogs</w:t>
      </w:r>
    </w:p>
    <w:p w14:paraId="5E3FB0F9" w14:textId="59F97F26" w:rsidR="003D4B4F" w:rsidRPr="00001E2F" w:rsidRDefault="00651A10" w:rsidP="00EF0AB5">
      <w:pPr>
        <w:tabs>
          <w:tab w:val="left" w:pos="840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8FB024" wp14:editId="67B40A90">
                <wp:simplePos x="0" y="0"/>
                <wp:positionH relativeFrom="margin">
                  <wp:posOffset>3800475</wp:posOffset>
                </wp:positionH>
                <wp:positionV relativeFrom="paragraph">
                  <wp:posOffset>-676910</wp:posOffset>
                </wp:positionV>
                <wp:extent cx="2305050" cy="118110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B4083" w14:textId="06E6FA84" w:rsidR="00651A10" w:rsidRPr="00CE1393" w:rsidRDefault="00242D41" w:rsidP="00651A1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CE1393">
                              <w:rPr>
                                <w:rFonts w:ascii="Comic Sans MS" w:hAnsi="Comic Sans MS"/>
                                <w:sz w:val="24"/>
                              </w:rPr>
                              <w:t>Can you help with rescues?</w:t>
                            </w:r>
                          </w:p>
                          <w:p w14:paraId="7F96DF17" w14:textId="2BA908A2" w:rsidR="00651A10" w:rsidRDefault="00242D41" w:rsidP="00651A10">
                            <w:r>
                              <w:t>8am – 5pm</w:t>
                            </w:r>
                            <w:r w:rsidR="00D6464D">
                              <w:t xml:space="preserve">     </w:t>
                            </w:r>
                            <w:sdt>
                              <w:sdtPr>
                                <w:id w:val="-1980868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6464D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D6464D">
                              <w:t xml:space="preserve"> </w:t>
                            </w:r>
                            <w:r w:rsidR="00651A10">
                              <w:t xml:space="preserve">Yes    </w:t>
                            </w:r>
                            <w:sdt>
                              <w:sdtPr>
                                <w:id w:val="1827938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51A10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651A10">
                              <w:t xml:space="preserve"> No</w:t>
                            </w:r>
                          </w:p>
                          <w:p w14:paraId="0EBCF61D" w14:textId="0E56B809" w:rsidR="00D6464D" w:rsidRDefault="0076179D" w:rsidP="00651A10">
                            <w:r>
                              <w:t xml:space="preserve">5pm – 8am     </w:t>
                            </w:r>
                            <w:sdt>
                              <w:sdtPr>
                                <w:id w:val="19993853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t xml:space="preserve"> Yes    </w:t>
                            </w:r>
                            <w:sdt>
                              <w:sdtPr>
                                <w:id w:val="-8320644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t xml:space="preserve">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B024" id="_x0000_s1027" type="#_x0000_t202" style="position:absolute;margin-left:299.25pt;margin-top:-53.3pt;width:181.5pt;height:9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" strokecolor="black [3213]">
                <v:textbox>
                  <w:txbxContent>
                    <w:p w14:paraId="7A6B4083" w14:textId="06E6FA84" w:rsidR="00651A10" w:rsidRPr="00CE1393" w:rsidRDefault="00242D41" w:rsidP="00651A1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CE1393">
                        <w:rPr>
                          <w:rFonts w:ascii="Comic Sans MS" w:hAnsi="Comic Sans MS"/>
                          <w:sz w:val="24"/>
                        </w:rPr>
                        <w:t>Can you help with rescues?</w:t>
                      </w:r>
                    </w:p>
                    <w:p w14:paraId="7F96DF17" w14:textId="2BA908A2" w:rsidR="00651A10" w:rsidRDefault="00242D41" w:rsidP="00651A10">
                      <w:r>
                        <w:t>8am – 5pm</w:t>
                      </w:r>
                      <w:r w:rsidR="00D6464D">
                        <w:t xml:space="preserve">     </w:t>
                      </w:r>
                      <w:sdt>
                        <w:sdtPr>
                          <w:id w:val="-1980868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6464D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D6464D">
                        <w:t xml:space="preserve"> </w:t>
                      </w:r>
                      <w:r w:rsidR="00651A10">
                        <w:t xml:space="preserve">Yes    </w:t>
                      </w:r>
                      <w:sdt>
                        <w:sdtPr>
                          <w:id w:val="1827938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51A10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651A10">
                        <w:t xml:space="preserve"> No</w:t>
                      </w:r>
                    </w:p>
                    <w:p w14:paraId="0EBCF61D" w14:textId="0E56B809" w:rsidR="00D6464D" w:rsidRDefault="0076179D" w:rsidP="00651A10">
                      <w:r>
                        <w:t xml:space="preserve">5pm – 8am     </w:t>
                      </w:r>
                      <w:sdt>
                        <w:sdtPr>
                          <w:id w:val="199938535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>
                        <w:t xml:space="preserve"> Yes    </w:t>
                      </w:r>
                      <w:sdt>
                        <w:sdtPr>
                          <w:id w:val="-8320644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>
                        <w:t xml:space="preserve"> 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sz w:val="22"/>
            <w:szCs w:val="22"/>
          </w:rPr>
          <w:id w:val="821620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4B4F" w:rsidRPr="00001E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D4B4F" w:rsidRPr="00001E2F">
        <w:rPr>
          <w:sz w:val="22"/>
          <w:szCs w:val="22"/>
        </w:rPr>
        <w:t xml:space="preserve"> </w:t>
      </w:r>
      <w:r w:rsidR="003D4B4F" w:rsidRPr="00001E2F">
        <w:rPr>
          <w:rFonts w:ascii="Comic Sans MS" w:hAnsi="Comic Sans MS"/>
          <w:sz w:val="22"/>
          <w:szCs w:val="22"/>
        </w:rPr>
        <w:t>Rehabilitation (older/injured animals)</w:t>
      </w:r>
    </w:p>
    <w:p w14:paraId="22A8BCF4" w14:textId="08A5F8FD" w:rsidR="008A3FC2" w:rsidRPr="00001E2F" w:rsidRDefault="00E7276E" w:rsidP="00EF0AB5">
      <w:pPr>
        <w:tabs>
          <w:tab w:val="left" w:pos="840"/>
        </w:tabs>
        <w:rPr>
          <w:sz w:val="22"/>
          <w:szCs w:val="22"/>
        </w:rPr>
      </w:pPr>
      <w:r w:rsidRPr="00001E2F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798916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01E2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0544C" w:rsidRPr="00001E2F">
        <w:rPr>
          <w:sz w:val="22"/>
          <w:szCs w:val="22"/>
        </w:rPr>
        <w:t xml:space="preserve"> </w:t>
      </w:r>
      <w:r w:rsidRPr="00001E2F">
        <w:rPr>
          <w:rFonts w:ascii="Comic Sans MS" w:hAnsi="Comic Sans MS"/>
          <w:sz w:val="22"/>
          <w:szCs w:val="22"/>
        </w:rPr>
        <w:t>Support member (financial/not caring)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88"/>
        <w:gridCol w:w="3829"/>
        <w:gridCol w:w="2975"/>
        <w:gridCol w:w="1842"/>
      </w:tblGrid>
      <w:tr w:rsidR="00592369" w14:paraId="3649CB1F" w14:textId="77777777" w:rsidTr="00BC3D7C">
        <w:tc>
          <w:tcPr>
            <w:tcW w:w="9634" w:type="dxa"/>
            <w:gridSpan w:val="4"/>
            <w:shd w:val="clear" w:color="auto" w:fill="8A434E" w:themeFill="accent4" w:themeFillShade="BF"/>
          </w:tcPr>
          <w:p w14:paraId="133012B1" w14:textId="7A0142F7" w:rsidR="00592369" w:rsidRPr="00BC3D7C" w:rsidRDefault="00A56017" w:rsidP="00592369">
            <w:pPr>
              <w:tabs>
                <w:tab w:val="left" w:pos="840"/>
              </w:tabs>
              <w:spacing w:before="0"/>
              <w:rPr>
                <w:rFonts w:ascii="Comic Sans MS" w:hAnsi="Comic Sans MS"/>
                <w:color w:val="FFFFFF" w:themeColor="background1"/>
                <w:sz w:val="24"/>
              </w:rPr>
            </w:pPr>
            <w:r>
              <w:rPr>
                <w:rFonts w:ascii="Comic Sans MS" w:hAnsi="Comic Sans MS"/>
                <w:color w:val="FFFFFF" w:themeColor="background1"/>
                <w:sz w:val="24"/>
              </w:rPr>
              <w:t xml:space="preserve">Memberships </w:t>
            </w:r>
            <w:r w:rsidR="00E669A4">
              <w:rPr>
                <w:rFonts w:ascii="Comic Sans MS" w:hAnsi="Comic Sans MS"/>
                <w:color w:val="FFFFFF" w:themeColor="background1"/>
                <w:sz w:val="24"/>
              </w:rPr>
              <w:t xml:space="preserve">of Wildlife Caring Groups </w:t>
            </w:r>
            <w:r>
              <w:rPr>
                <w:rFonts w:ascii="Comic Sans MS" w:hAnsi="Comic Sans MS"/>
                <w:color w:val="FFFFFF" w:themeColor="background1"/>
                <w:sz w:val="24"/>
              </w:rPr>
              <w:t xml:space="preserve">– past and present </w:t>
            </w:r>
          </w:p>
        </w:tc>
      </w:tr>
      <w:tr w:rsidR="00E669A4" w14:paraId="16B6B868" w14:textId="77777777" w:rsidTr="00EC445F">
        <w:tc>
          <w:tcPr>
            <w:tcW w:w="988" w:type="dxa"/>
          </w:tcPr>
          <w:p w14:paraId="7AC5B13C" w14:textId="383148A3" w:rsidR="00E669A4" w:rsidRPr="00592369" w:rsidRDefault="008A2CC4" w:rsidP="00592369">
            <w:pPr>
              <w:tabs>
                <w:tab w:val="left" w:pos="840"/>
              </w:tabs>
              <w:spacing w:before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Group</w:t>
            </w:r>
          </w:p>
        </w:tc>
        <w:tc>
          <w:tcPr>
            <w:tcW w:w="3829" w:type="dxa"/>
          </w:tcPr>
          <w:p w14:paraId="0D2D3EB7" w14:textId="77777777" w:rsidR="00E669A4" w:rsidRPr="00592369" w:rsidRDefault="00E669A4" w:rsidP="00592369">
            <w:pPr>
              <w:tabs>
                <w:tab w:val="left" w:pos="840"/>
              </w:tabs>
              <w:spacing w:before="0"/>
              <w:rPr>
                <w:rFonts w:ascii="Comic Sans MS" w:hAnsi="Comic Sans MS"/>
                <w:sz w:val="24"/>
              </w:rPr>
            </w:pPr>
          </w:p>
        </w:tc>
        <w:tc>
          <w:tcPr>
            <w:tcW w:w="2975" w:type="dxa"/>
          </w:tcPr>
          <w:p w14:paraId="1BCBBCE3" w14:textId="1516B892" w:rsidR="00E669A4" w:rsidRPr="00592369" w:rsidRDefault="00507E2C" w:rsidP="00592369">
            <w:pPr>
              <w:tabs>
                <w:tab w:val="left" w:pos="840"/>
              </w:tabs>
              <w:spacing w:before="0"/>
              <w:rPr>
                <w:rFonts w:ascii="Comic Sans MS" w:hAnsi="Comic Sans MS"/>
                <w:sz w:val="24"/>
              </w:rPr>
            </w:pPr>
            <w:sdt>
              <w:sdtPr>
                <w:rPr>
                  <w:rFonts w:ascii="Comic Sans MS" w:hAnsi="Comic Sans MS"/>
                  <w:sz w:val="24"/>
                </w:rPr>
                <w:id w:val="2005318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A8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F11A84">
              <w:rPr>
                <w:rFonts w:ascii="Comic Sans MS" w:hAnsi="Comic Sans MS"/>
                <w:sz w:val="24"/>
              </w:rPr>
              <w:t xml:space="preserve"> Current</w:t>
            </w:r>
            <w:r w:rsidR="00EC445F">
              <w:rPr>
                <w:rFonts w:ascii="Comic Sans MS" w:hAnsi="Comic Sans MS"/>
                <w:sz w:val="24"/>
              </w:rPr>
              <w:t xml:space="preserve"> </w:t>
            </w:r>
            <w:r w:rsidR="00F11A84">
              <w:rPr>
                <w:rFonts w:ascii="Comic Sans MS" w:hAnsi="Comic Sans MS"/>
                <w:sz w:val="24"/>
              </w:rPr>
              <w:t xml:space="preserve">   </w:t>
            </w:r>
            <w:sdt>
              <w:sdtPr>
                <w:rPr>
                  <w:rFonts w:ascii="Comic Sans MS" w:hAnsi="Comic Sans MS"/>
                  <w:sz w:val="24"/>
                </w:rPr>
                <w:id w:val="1323392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A8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F11A84">
              <w:rPr>
                <w:rFonts w:ascii="Comic Sans MS" w:hAnsi="Comic Sans MS"/>
                <w:sz w:val="24"/>
              </w:rPr>
              <w:t xml:space="preserve"> Previous</w:t>
            </w:r>
          </w:p>
        </w:tc>
        <w:tc>
          <w:tcPr>
            <w:tcW w:w="1842" w:type="dxa"/>
          </w:tcPr>
          <w:p w14:paraId="48022E4A" w14:textId="5A9C70C9" w:rsidR="00E669A4" w:rsidRPr="00592369" w:rsidRDefault="00A503B4" w:rsidP="00592369">
            <w:pPr>
              <w:tabs>
                <w:tab w:val="left" w:pos="840"/>
              </w:tabs>
              <w:spacing w:before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Years</w:t>
            </w:r>
          </w:p>
        </w:tc>
      </w:tr>
      <w:tr w:rsidR="00E669A4" w14:paraId="2E44A753" w14:textId="77777777" w:rsidTr="00EC445F">
        <w:tc>
          <w:tcPr>
            <w:tcW w:w="988" w:type="dxa"/>
          </w:tcPr>
          <w:p w14:paraId="719441EA" w14:textId="0DDF1291" w:rsidR="00E669A4" w:rsidRPr="00592369" w:rsidRDefault="008A2CC4" w:rsidP="00592369">
            <w:pPr>
              <w:tabs>
                <w:tab w:val="left" w:pos="840"/>
              </w:tabs>
              <w:spacing w:before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Group </w:t>
            </w:r>
          </w:p>
        </w:tc>
        <w:tc>
          <w:tcPr>
            <w:tcW w:w="3829" w:type="dxa"/>
          </w:tcPr>
          <w:p w14:paraId="5FB19C27" w14:textId="77777777" w:rsidR="00E669A4" w:rsidRPr="00592369" w:rsidRDefault="00E669A4" w:rsidP="00592369">
            <w:pPr>
              <w:tabs>
                <w:tab w:val="left" w:pos="840"/>
              </w:tabs>
              <w:spacing w:before="0"/>
              <w:rPr>
                <w:rFonts w:ascii="Comic Sans MS" w:hAnsi="Comic Sans MS"/>
                <w:sz w:val="24"/>
              </w:rPr>
            </w:pPr>
          </w:p>
        </w:tc>
        <w:tc>
          <w:tcPr>
            <w:tcW w:w="2975" w:type="dxa"/>
          </w:tcPr>
          <w:p w14:paraId="3BC05E9B" w14:textId="3F1B74F7" w:rsidR="00E669A4" w:rsidRPr="00592369" w:rsidRDefault="00507E2C" w:rsidP="00592369">
            <w:pPr>
              <w:tabs>
                <w:tab w:val="left" w:pos="840"/>
              </w:tabs>
              <w:spacing w:before="0"/>
              <w:rPr>
                <w:rFonts w:ascii="Comic Sans MS" w:hAnsi="Comic Sans MS"/>
                <w:sz w:val="24"/>
              </w:rPr>
            </w:pPr>
            <w:sdt>
              <w:sdtPr>
                <w:rPr>
                  <w:rFonts w:ascii="Comic Sans MS" w:hAnsi="Comic Sans MS"/>
                  <w:sz w:val="24"/>
                </w:rPr>
                <w:id w:val="-40138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A8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F11A84">
              <w:rPr>
                <w:rFonts w:ascii="Comic Sans MS" w:hAnsi="Comic Sans MS"/>
                <w:sz w:val="24"/>
              </w:rPr>
              <w:t xml:space="preserve"> Current    </w:t>
            </w:r>
            <w:sdt>
              <w:sdtPr>
                <w:rPr>
                  <w:rFonts w:ascii="Comic Sans MS" w:hAnsi="Comic Sans MS"/>
                  <w:sz w:val="24"/>
                </w:rPr>
                <w:id w:val="2059047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A8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F11A84">
              <w:rPr>
                <w:rFonts w:ascii="Comic Sans MS" w:hAnsi="Comic Sans MS"/>
                <w:sz w:val="24"/>
              </w:rPr>
              <w:t xml:space="preserve"> Previous</w:t>
            </w:r>
          </w:p>
        </w:tc>
        <w:tc>
          <w:tcPr>
            <w:tcW w:w="1842" w:type="dxa"/>
          </w:tcPr>
          <w:p w14:paraId="7ACD3A5B" w14:textId="087A48DB" w:rsidR="00E669A4" w:rsidRPr="00592369" w:rsidRDefault="00A503B4" w:rsidP="00592369">
            <w:pPr>
              <w:tabs>
                <w:tab w:val="left" w:pos="840"/>
              </w:tabs>
              <w:spacing w:before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Years</w:t>
            </w:r>
          </w:p>
        </w:tc>
      </w:tr>
    </w:tbl>
    <w:p w14:paraId="7BAF158D" w14:textId="7650E460" w:rsidR="00F56CD2" w:rsidRDefault="00F56CD2" w:rsidP="006D6A56">
      <w:pPr>
        <w:spacing w:before="0" w:after="0"/>
        <w:ind w:right="-514"/>
        <w:jc w:val="both"/>
        <w:rPr>
          <w:rFonts w:ascii="Abadi Extra Light" w:hAnsi="Abadi Extra Light"/>
          <w:b/>
          <w:sz w:val="24"/>
          <w:szCs w:val="24"/>
          <w:u w:val="single"/>
        </w:rPr>
      </w:pPr>
      <w:r w:rsidRPr="00E96B30">
        <w:rPr>
          <w:rFonts w:ascii="Abadi Extra Light" w:hAnsi="Abadi Extra Light"/>
          <w:b/>
          <w:sz w:val="24"/>
          <w:szCs w:val="24"/>
          <w:u w:val="single"/>
        </w:rPr>
        <w:lastRenderedPageBreak/>
        <w:t>CONDITIONS OF MEMBERSHIP</w:t>
      </w:r>
    </w:p>
    <w:p w14:paraId="185635CE" w14:textId="77777777" w:rsidR="00333993" w:rsidRPr="00E96B30" w:rsidRDefault="00333993" w:rsidP="006D6A56">
      <w:pPr>
        <w:spacing w:before="0" w:after="0"/>
        <w:ind w:right="-514"/>
        <w:jc w:val="both"/>
        <w:rPr>
          <w:rFonts w:ascii="Abadi Extra Light" w:hAnsi="Abadi Extra Light"/>
          <w:b/>
          <w:sz w:val="24"/>
          <w:szCs w:val="24"/>
          <w:u w:val="single"/>
        </w:rPr>
      </w:pPr>
    </w:p>
    <w:p w14:paraId="06DAC1E7" w14:textId="331E7269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>All</w:t>
      </w:r>
      <w:r w:rsidR="004F54AA">
        <w:rPr>
          <w:sz w:val="22"/>
          <w:szCs w:val="22"/>
        </w:rPr>
        <w:t xml:space="preserve"> </w:t>
      </w:r>
      <w:r w:rsidRPr="007D24E9">
        <w:rPr>
          <w:sz w:val="22"/>
          <w:szCs w:val="22"/>
        </w:rPr>
        <w:t>members are hereby bound by the relevant conditions contained in</w:t>
      </w:r>
      <w:r w:rsidR="00E4356C">
        <w:rPr>
          <w:sz w:val="22"/>
          <w:szCs w:val="22"/>
        </w:rPr>
        <w:t xml:space="preserve"> the</w:t>
      </w:r>
      <w:r w:rsidRPr="007D24E9">
        <w:rPr>
          <w:sz w:val="22"/>
          <w:szCs w:val="22"/>
        </w:rPr>
        <w:t xml:space="preserve"> </w:t>
      </w:r>
      <w:r w:rsidR="00E4356C" w:rsidRPr="007D24E9">
        <w:rPr>
          <w:sz w:val="22"/>
          <w:szCs w:val="22"/>
        </w:rPr>
        <w:t>O.N.A.R.R.</w:t>
      </w:r>
      <w:r w:rsidR="00E4356C">
        <w:rPr>
          <w:sz w:val="22"/>
          <w:szCs w:val="22"/>
        </w:rPr>
        <w:t xml:space="preserve"> </w:t>
      </w:r>
      <w:r w:rsidRPr="007D24E9">
        <w:rPr>
          <w:sz w:val="22"/>
          <w:szCs w:val="22"/>
        </w:rPr>
        <w:t>Permit</w:t>
      </w:r>
      <w:r w:rsidR="00EF637A">
        <w:rPr>
          <w:sz w:val="22"/>
          <w:szCs w:val="22"/>
        </w:rPr>
        <w:t xml:space="preserve"> WA0004829</w:t>
      </w:r>
      <w:r w:rsidRPr="007D24E9">
        <w:rPr>
          <w:sz w:val="22"/>
          <w:szCs w:val="22"/>
        </w:rPr>
        <w:t xml:space="preserve">. </w:t>
      </w:r>
    </w:p>
    <w:p w14:paraId="114D822E" w14:textId="69FEE25D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>All membership applications</w:t>
      </w:r>
      <w:r w:rsidR="003A7DBB">
        <w:rPr>
          <w:sz w:val="22"/>
          <w:szCs w:val="22"/>
        </w:rPr>
        <w:t xml:space="preserve"> and renewals</w:t>
      </w:r>
      <w:r w:rsidRPr="007D24E9">
        <w:rPr>
          <w:sz w:val="22"/>
          <w:szCs w:val="22"/>
        </w:rPr>
        <w:t xml:space="preserve"> are passed before the committee before approval or rejection. </w:t>
      </w:r>
    </w:p>
    <w:p w14:paraId="6587C838" w14:textId="45C1B71E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color w:val="FF0000"/>
          <w:sz w:val="22"/>
          <w:szCs w:val="22"/>
        </w:rPr>
      </w:pPr>
      <w:r w:rsidRPr="007D24E9">
        <w:rPr>
          <w:sz w:val="22"/>
          <w:szCs w:val="22"/>
        </w:rPr>
        <w:t xml:space="preserve">The granting of licenses is the domain of the Committee </w:t>
      </w:r>
      <w:r w:rsidR="00C30651">
        <w:rPr>
          <w:sz w:val="22"/>
          <w:szCs w:val="22"/>
        </w:rPr>
        <w:t>and</w:t>
      </w:r>
      <w:r w:rsidRPr="007D24E9">
        <w:rPr>
          <w:sz w:val="22"/>
          <w:szCs w:val="22"/>
        </w:rPr>
        <w:t xml:space="preserve"> renewals are reviewed </w:t>
      </w:r>
      <w:r w:rsidR="00C30651">
        <w:rPr>
          <w:sz w:val="22"/>
          <w:szCs w:val="22"/>
        </w:rPr>
        <w:t>annually</w:t>
      </w:r>
      <w:r w:rsidR="005F0AC1">
        <w:rPr>
          <w:sz w:val="22"/>
          <w:szCs w:val="22"/>
        </w:rPr>
        <w:t xml:space="preserve"> on </w:t>
      </w:r>
      <w:r w:rsidRPr="007D24E9">
        <w:rPr>
          <w:sz w:val="22"/>
          <w:szCs w:val="22"/>
        </w:rPr>
        <w:t>July</w:t>
      </w:r>
      <w:r w:rsidR="005F0AC1">
        <w:rPr>
          <w:sz w:val="22"/>
          <w:szCs w:val="22"/>
        </w:rPr>
        <w:t xml:space="preserve"> 1</w:t>
      </w:r>
      <w:r w:rsidRPr="007D24E9">
        <w:rPr>
          <w:sz w:val="22"/>
          <w:szCs w:val="22"/>
        </w:rPr>
        <w:t xml:space="preserve">. </w:t>
      </w:r>
    </w:p>
    <w:p w14:paraId="60CC6492" w14:textId="41024064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>No license will be granted until an O.N.A.R.R. workshop is completed</w:t>
      </w:r>
      <w:r w:rsidR="00A528A4">
        <w:rPr>
          <w:sz w:val="22"/>
          <w:szCs w:val="22"/>
        </w:rPr>
        <w:t xml:space="preserve"> - this</w:t>
      </w:r>
      <w:r w:rsidRPr="007D24E9">
        <w:rPr>
          <w:sz w:val="22"/>
          <w:szCs w:val="22"/>
        </w:rPr>
        <w:t xml:space="preserve"> is </w:t>
      </w:r>
      <w:r w:rsidRPr="007D24E9">
        <w:rPr>
          <w:b/>
          <w:i/>
          <w:sz w:val="22"/>
          <w:szCs w:val="22"/>
          <w:u w:val="single"/>
        </w:rPr>
        <w:t>not</w:t>
      </w:r>
      <w:r w:rsidRPr="007D24E9">
        <w:rPr>
          <w:sz w:val="22"/>
          <w:szCs w:val="22"/>
        </w:rPr>
        <w:t xml:space="preserve"> a guarantee of obtaining a license through O.N.A.R.R. - all criteria </w:t>
      </w:r>
      <w:r w:rsidR="00DC7261">
        <w:rPr>
          <w:sz w:val="22"/>
          <w:szCs w:val="22"/>
        </w:rPr>
        <w:t>pertaining to</w:t>
      </w:r>
      <w:r w:rsidRPr="007D24E9">
        <w:rPr>
          <w:sz w:val="22"/>
          <w:szCs w:val="22"/>
        </w:rPr>
        <w:t xml:space="preserve"> your equipment</w:t>
      </w:r>
      <w:r w:rsidR="006B18C2">
        <w:rPr>
          <w:sz w:val="22"/>
          <w:szCs w:val="22"/>
        </w:rPr>
        <w:t>, capabilities</w:t>
      </w:r>
      <w:r w:rsidR="00975D68">
        <w:rPr>
          <w:sz w:val="22"/>
          <w:szCs w:val="22"/>
        </w:rPr>
        <w:t xml:space="preserve"> and</w:t>
      </w:r>
      <w:r w:rsidRPr="007D24E9">
        <w:rPr>
          <w:sz w:val="22"/>
          <w:szCs w:val="22"/>
        </w:rPr>
        <w:t xml:space="preserve"> enclosures </w:t>
      </w:r>
      <w:r w:rsidR="00975D68">
        <w:rPr>
          <w:sz w:val="22"/>
          <w:szCs w:val="22"/>
        </w:rPr>
        <w:t xml:space="preserve">must be met. </w:t>
      </w:r>
    </w:p>
    <w:p w14:paraId="1C3B1194" w14:textId="72485DCC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color w:val="FF0000"/>
          <w:sz w:val="22"/>
          <w:szCs w:val="22"/>
        </w:rPr>
      </w:pPr>
      <w:r w:rsidRPr="007D24E9">
        <w:rPr>
          <w:sz w:val="22"/>
          <w:szCs w:val="22"/>
        </w:rPr>
        <w:t xml:space="preserve">Carers must show proof of facilities required for species in care </w:t>
      </w:r>
      <w:r w:rsidR="00B80A7B">
        <w:rPr>
          <w:sz w:val="22"/>
          <w:szCs w:val="22"/>
        </w:rPr>
        <w:t xml:space="preserve">and </w:t>
      </w:r>
      <w:r w:rsidRPr="007D24E9">
        <w:rPr>
          <w:sz w:val="22"/>
          <w:szCs w:val="22"/>
        </w:rPr>
        <w:t xml:space="preserve">comply with the </w:t>
      </w:r>
      <w:r w:rsidRPr="007D24E9">
        <w:rPr>
          <w:color w:val="000000"/>
          <w:sz w:val="22"/>
          <w:szCs w:val="22"/>
        </w:rPr>
        <w:t xml:space="preserve">Code of Practice </w:t>
      </w:r>
      <w:r w:rsidR="00A536AC">
        <w:rPr>
          <w:color w:val="000000"/>
          <w:sz w:val="22"/>
          <w:szCs w:val="22"/>
        </w:rPr>
        <w:t>(1992).</w:t>
      </w:r>
    </w:p>
    <w:p w14:paraId="211E1AC2" w14:textId="116314AE" w:rsidR="00F56CD2" w:rsidRPr="007D24E9" w:rsidRDefault="0015157C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>Licenses are species specific</w:t>
      </w:r>
      <w:r>
        <w:rPr>
          <w:sz w:val="22"/>
          <w:szCs w:val="22"/>
        </w:rPr>
        <w:t xml:space="preserve"> and will not be issued until a</w:t>
      </w:r>
      <w:r w:rsidR="003B7339">
        <w:rPr>
          <w:sz w:val="22"/>
          <w:szCs w:val="22"/>
        </w:rPr>
        <w:t xml:space="preserve">n </w:t>
      </w:r>
      <w:r w:rsidR="00F56CD2" w:rsidRPr="007D24E9">
        <w:rPr>
          <w:sz w:val="22"/>
          <w:szCs w:val="22"/>
        </w:rPr>
        <w:t xml:space="preserve">O.N.A.R.R. </w:t>
      </w:r>
      <w:r w:rsidR="003B7339">
        <w:rPr>
          <w:sz w:val="22"/>
          <w:szCs w:val="22"/>
        </w:rPr>
        <w:t xml:space="preserve">workshop has been completed. </w:t>
      </w:r>
    </w:p>
    <w:p w14:paraId="1AF53C9A" w14:textId="3AD1CF00" w:rsidR="00F56CD2" w:rsidRPr="007D24E9" w:rsidRDefault="00CA29F9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F56CD2" w:rsidRPr="007D24E9">
        <w:rPr>
          <w:sz w:val="22"/>
          <w:szCs w:val="22"/>
        </w:rPr>
        <w:t xml:space="preserve"> </w:t>
      </w:r>
      <w:r w:rsidR="00F56CD2" w:rsidRPr="007D24E9">
        <w:rPr>
          <w:b/>
          <w:sz w:val="22"/>
          <w:szCs w:val="22"/>
        </w:rPr>
        <w:t>minimum</w:t>
      </w:r>
      <w:r w:rsidR="00F56CD2" w:rsidRPr="007D24E9">
        <w:rPr>
          <w:sz w:val="22"/>
          <w:szCs w:val="22"/>
        </w:rPr>
        <w:t xml:space="preserve"> of two workshops must be attended per financial year</w:t>
      </w:r>
      <w:r w:rsidR="000546FA">
        <w:rPr>
          <w:sz w:val="22"/>
          <w:szCs w:val="22"/>
        </w:rPr>
        <w:t xml:space="preserve"> or one for</w:t>
      </w:r>
      <w:r w:rsidR="00F56CD2" w:rsidRPr="007D24E9">
        <w:rPr>
          <w:sz w:val="22"/>
          <w:szCs w:val="22"/>
        </w:rPr>
        <w:t xml:space="preserve"> </w:t>
      </w:r>
      <w:r w:rsidR="00F56CD2" w:rsidRPr="007D24E9">
        <w:rPr>
          <w:b/>
          <w:sz w:val="22"/>
          <w:szCs w:val="22"/>
        </w:rPr>
        <w:t>each species</w:t>
      </w:r>
      <w:r w:rsidR="00F56CD2" w:rsidRPr="007D24E9">
        <w:rPr>
          <w:sz w:val="22"/>
          <w:szCs w:val="22"/>
        </w:rPr>
        <w:t xml:space="preserve"> care</w:t>
      </w:r>
      <w:r>
        <w:rPr>
          <w:sz w:val="22"/>
          <w:szCs w:val="22"/>
        </w:rPr>
        <w:t>d</w:t>
      </w:r>
      <w:r w:rsidR="00F56CD2" w:rsidRPr="007D24E9">
        <w:rPr>
          <w:sz w:val="22"/>
          <w:szCs w:val="22"/>
        </w:rPr>
        <w:t xml:space="preserve"> for. </w:t>
      </w:r>
    </w:p>
    <w:p w14:paraId="4D22954B" w14:textId="00DA36E6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 xml:space="preserve"> </w:t>
      </w:r>
      <w:r w:rsidR="003C5DD7">
        <w:rPr>
          <w:sz w:val="22"/>
          <w:szCs w:val="22"/>
        </w:rPr>
        <w:t>F</w:t>
      </w:r>
      <w:r w:rsidRPr="007D24E9">
        <w:rPr>
          <w:sz w:val="22"/>
          <w:szCs w:val="22"/>
        </w:rPr>
        <w:t>lying-foxes and insectivorous bats</w:t>
      </w:r>
      <w:r w:rsidR="000E49AE">
        <w:rPr>
          <w:sz w:val="22"/>
          <w:szCs w:val="22"/>
        </w:rPr>
        <w:t xml:space="preserve"> </w:t>
      </w:r>
      <w:r w:rsidR="006B18C2">
        <w:rPr>
          <w:sz w:val="22"/>
          <w:szCs w:val="22"/>
        </w:rPr>
        <w:t>–</w:t>
      </w:r>
      <w:r w:rsidRPr="007D24E9">
        <w:rPr>
          <w:sz w:val="22"/>
          <w:szCs w:val="22"/>
        </w:rPr>
        <w:t xml:space="preserve"> strict</w:t>
      </w:r>
      <w:r w:rsidR="006B18C2">
        <w:rPr>
          <w:sz w:val="22"/>
          <w:szCs w:val="22"/>
        </w:rPr>
        <w:t xml:space="preserve"> rules</w:t>
      </w:r>
      <w:r w:rsidRPr="007D24E9">
        <w:rPr>
          <w:sz w:val="22"/>
          <w:szCs w:val="22"/>
        </w:rPr>
        <w:t xml:space="preserve"> </w:t>
      </w:r>
      <w:r w:rsidR="006B18C2">
        <w:rPr>
          <w:sz w:val="22"/>
          <w:szCs w:val="22"/>
        </w:rPr>
        <w:t>apply</w:t>
      </w:r>
      <w:r w:rsidR="00A336A5">
        <w:rPr>
          <w:sz w:val="22"/>
          <w:szCs w:val="22"/>
        </w:rPr>
        <w:t xml:space="preserve"> </w:t>
      </w:r>
      <w:r w:rsidRPr="007D24E9">
        <w:rPr>
          <w:sz w:val="22"/>
          <w:szCs w:val="22"/>
        </w:rPr>
        <w:t xml:space="preserve">– </w:t>
      </w:r>
      <w:r w:rsidR="006B18C2">
        <w:rPr>
          <w:sz w:val="22"/>
          <w:szCs w:val="22"/>
        </w:rPr>
        <w:t>the Register Head has</w:t>
      </w:r>
      <w:r w:rsidR="00A336A5">
        <w:rPr>
          <w:sz w:val="22"/>
          <w:szCs w:val="22"/>
        </w:rPr>
        <w:t xml:space="preserve"> complete</w:t>
      </w:r>
      <w:r w:rsidR="006B18C2">
        <w:rPr>
          <w:sz w:val="22"/>
          <w:szCs w:val="22"/>
        </w:rPr>
        <w:t xml:space="preserve"> authority. </w:t>
      </w:r>
      <w:r w:rsidRPr="007D24E9">
        <w:rPr>
          <w:sz w:val="22"/>
          <w:szCs w:val="22"/>
        </w:rPr>
        <w:t xml:space="preserve">  </w:t>
      </w:r>
    </w:p>
    <w:p w14:paraId="42C644AC" w14:textId="6C247CFE" w:rsidR="00F56CD2" w:rsidRPr="007D24E9" w:rsidRDefault="002C12C4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M</w:t>
      </w:r>
      <w:r w:rsidR="00F56CD2" w:rsidRPr="007D24E9">
        <w:rPr>
          <w:sz w:val="22"/>
          <w:szCs w:val="22"/>
        </w:rPr>
        <w:t xml:space="preserve">acropods can cause significant injury. </w:t>
      </w:r>
      <w:r w:rsidR="006E2050">
        <w:rPr>
          <w:sz w:val="22"/>
          <w:szCs w:val="22"/>
        </w:rPr>
        <w:t>We do not</w:t>
      </w:r>
      <w:r w:rsidR="00F56CD2" w:rsidRPr="007D24E9">
        <w:rPr>
          <w:sz w:val="22"/>
          <w:szCs w:val="22"/>
        </w:rPr>
        <w:t xml:space="preserve"> </w:t>
      </w:r>
      <w:r w:rsidR="006E2050">
        <w:rPr>
          <w:sz w:val="22"/>
          <w:szCs w:val="22"/>
        </w:rPr>
        <w:t xml:space="preserve">recommend caring for macros if you have children under 10. </w:t>
      </w:r>
    </w:p>
    <w:p w14:paraId="4B455FF0" w14:textId="04C2808A" w:rsidR="00F56CD2" w:rsidRPr="007D24E9" w:rsidRDefault="00F5521D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>
        <w:rPr>
          <w:sz w:val="22"/>
          <w:szCs w:val="22"/>
        </w:rPr>
        <w:t>Family</w:t>
      </w:r>
      <w:r w:rsidR="00F56CD2" w:rsidRPr="007D24E9">
        <w:rPr>
          <w:sz w:val="22"/>
          <w:szCs w:val="22"/>
        </w:rPr>
        <w:t xml:space="preserve"> membership</w:t>
      </w:r>
      <w:r>
        <w:rPr>
          <w:sz w:val="22"/>
          <w:szCs w:val="22"/>
        </w:rPr>
        <w:t>s -</w:t>
      </w:r>
      <w:r w:rsidR="00F56CD2" w:rsidRPr="007D24E9">
        <w:rPr>
          <w:sz w:val="22"/>
          <w:szCs w:val="22"/>
        </w:rPr>
        <w:t xml:space="preserve"> every member </w:t>
      </w:r>
      <w:r>
        <w:rPr>
          <w:sz w:val="22"/>
          <w:szCs w:val="22"/>
        </w:rPr>
        <w:t>who wishes to be licensed</w:t>
      </w:r>
      <w:r w:rsidR="00F56CD2" w:rsidRPr="007D24E9">
        <w:rPr>
          <w:sz w:val="22"/>
          <w:szCs w:val="22"/>
        </w:rPr>
        <w:t xml:space="preserve"> must attend workshops</w:t>
      </w:r>
      <w:r>
        <w:rPr>
          <w:sz w:val="22"/>
          <w:szCs w:val="22"/>
        </w:rPr>
        <w:t>.</w:t>
      </w:r>
    </w:p>
    <w:p w14:paraId="3F7E51C7" w14:textId="77777777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 xml:space="preserve">It will be at the discretion of the Committee and the Register Heads to whom animals are passed. </w:t>
      </w:r>
    </w:p>
    <w:p w14:paraId="6C142618" w14:textId="14DB3926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 xml:space="preserve">Inexperienced carers </w:t>
      </w:r>
      <w:r w:rsidR="00477C3D">
        <w:rPr>
          <w:sz w:val="22"/>
          <w:szCs w:val="22"/>
        </w:rPr>
        <w:t>are permitted</w:t>
      </w:r>
      <w:r w:rsidRPr="007D24E9">
        <w:rPr>
          <w:sz w:val="22"/>
          <w:szCs w:val="22"/>
        </w:rPr>
        <w:t xml:space="preserve"> 2 animals in their first 6 months, excluding birds and reptiles</w:t>
      </w:r>
      <w:r w:rsidR="00E36B42">
        <w:rPr>
          <w:sz w:val="22"/>
          <w:szCs w:val="22"/>
        </w:rPr>
        <w:t>.</w:t>
      </w:r>
    </w:p>
    <w:p w14:paraId="5C0648A6" w14:textId="3AEDE2B6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 xml:space="preserve">ALL animals in care must be registered with a </w:t>
      </w:r>
      <w:r w:rsidR="00E36B42">
        <w:rPr>
          <w:sz w:val="22"/>
          <w:szCs w:val="22"/>
        </w:rPr>
        <w:t>R</w:t>
      </w:r>
      <w:r w:rsidRPr="007D24E9">
        <w:rPr>
          <w:sz w:val="22"/>
          <w:szCs w:val="22"/>
        </w:rPr>
        <w:t xml:space="preserve">egister </w:t>
      </w:r>
      <w:r w:rsidR="00E36B42">
        <w:rPr>
          <w:sz w:val="22"/>
          <w:szCs w:val="22"/>
        </w:rPr>
        <w:t>H</w:t>
      </w:r>
      <w:r w:rsidRPr="007D24E9">
        <w:rPr>
          <w:sz w:val="22"/>
          <w:szCs w:val="22"/>
        </w:rPr>
        <w:t>ead within a week of it being obtained.</w:t>
      </w:r>
    </w:p>
    <w:p w14:paraId="781DF1BA" w14:textId="77777777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 xml:space="preserve">Every animal in care must have a caring record sheet. </w:t>
      </w:r>
    </w:p>
    <w:p w14:paraId="2FCF5C37" w14:textId="77777777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 xml:space="preserve">History sheets must be completed every three months and forwarded to the Data Base Co-ordinator. </w:t>
      </w:r>
    </w:p>
    <w:p w14:paraId="41117655" w14:textId="3DAD353B" w:rsidR="00F56CD2" w:rsidRPr="007D24E9" w:rsidRDefault="00D07CA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F56CD2" w:rsidRPr="007D24E9">
        <w:rPr>
          <w:sz w:val="22"/>
          <w:szCs w:val="22"/>
        </w:rPr>
        <w:t xml:space="preserve">nimals received from other groups or outside sources must come with paperwork.  </w:t>
      </w:r>
    </w:p>
    <w:p w14:paraId="55F5783D" w14:textId="0E69D75E" w:rsidR="00F56CD2" w:rsidRPr="007D24E9" w:rsidRDefault="00627D9F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Minimum age for membership is 18.  </w:t>
      </w:r>
      <w:r w:rsidR="00F56CD2" w:rsidRPr="007D24E9">
        <w:rPr>
          <w:sz w:val="22"/>
          <w:szCs w:val="22"/>
        </w:rPr>
        <w:t>Each member is legally responsible for the animal</w:t>
      </w:r>
      <w:r>
        <w:rPr>
          <w:sz w:val="22"/>
          <w:szCs w:val="22"/>
        </w:rPr>
        <w:t>s</w:t>
      </w:r>
      <w:r w:rsidR="00F56CD2" w:rsidRPr="007D24E9">
        <w:rPr>
          <w:sz w:val="22"/>
          <w:szCs w:val="22"/>
        </w:rPr>
        <w:t xml:space="preserve"> in their care. </w:t>
      </w:r>
    </w:p>
    <w:p w14:paraId="4512A270" w14:textId="7C72357D" w:rsidR="00F56CD2" w:rsidRPr="007D24E9" w:rsidRDefault="005E0169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>
        <w:rPr>
          <w:sz w:val="22"/>
          <w:szCs w:val="22"/>
        </w:rPr>
        <w:t>If you are</w:t>
      </w:r>
      <w:r w:rsidR="00F56CD2" w:rsidRPr="007D24E9">
        <w:rPr>
          <w:sz w:val="22"/>
          <w:szCs w:val="22"/>
        </w:rPr>
        <w:t xml:space="preserve"> unable to continue raising an </w:t>
      </w:r>
      <w:r w:rsidR="0094777C" w:rsidRPr="007D24E9">
        <w:rPr>
          <w:sz w:val="22"/>
          <w:szCs w:val="22"/>
        </w:rPr>
        <w:t>animal,</w:t>
      </w:r>
      <w:r w:rsidR="00F56CD2" w:rsidRPr="007D24E9">
        <w:rPr>
          <w:sz w:val="22"/>
          <w:szCs w:val="22"/>
        </w:rPr>
        <w:t xml:space="preserve"> </w:t>
      </w:r>
      <w:r w:rsidR="00F14498">
        <w:rPr>
          <w:sz w:val="22"/>
          <w:szCs w:val="22"/>
        </w:rPr>
        <w:t xml:space="preserve">you </w:t>
      </w:r>
      <w:r w:rsidR="005678FD">
        <w:rPr>
          <w:sz w:val="22"/>
          <w:szCs w:val="22"/>
        </w:rPr>
        <w:t>must inform</w:t>
      </w:r>
      <w:r w:rsidR="00F56CD2" w:rsidRPr="007D24E9">
        <w:rPr>
          <w:sz w:val="22"/>
          <w:szCs w:val="22"/>
        </w:rPr>
        <w:t xml:space="preserve"> a Register Head or Committee</w:t>
      </w:r>
      <w:r w:rsidR="009F406D">
        <w:rPr>
          <w:sz w:val="22"/>
          <w:szCs w:val="22"/>
        </w:rPr>
        <w:t xml:space="preserve"> member</w:t>
      </w:r>
      <w:r w:rsidR="005678FD">
        <w:rPr>
          <w:sz w:val="22"/>
          <w:szCs w:val="22"/>
        </w:rPr>
        <w:t>.</w:t>
      </w:r>
    </w:p>
    <w:p w14:paraId="76EE7A33" w14:textId="77777777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 xml:space="preserve">It is your responsibility to inform Register Heads when you are / are not available to foster an animal. </w:t>
      </w:r>
    </w:p>
    <w:p w14:paraId="35D2FCBA" w14:textId="5932A973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color w:val="FF0000"/>
          <w:sz w:val="22"/>
          <w:szCs w:val="22"/>
        </w:rPr>
      </w:pPr>
      <w:r w:rsidRPr="007D24E9">
        <w:rPr>
          <w:sz w:val="22"/>
          <w:szCs w:val="22"/>
        </w:rPr>
        <w:t xml:space="preserve">O.N.A.R.R. </w:t>
      </w:r>
      <w:r w:rsidR="007D0D0F" w:rsidRPr="007D24E9">
        <w:rPr>
          <w:color w:val="000000"/>
          <w:sz w:val="22"/>
          <w:szCs w:val="22"/>
        </w:rPr>
        <w:t>members</w:t>
      </w:r>
      <w:r w:rsidR="007D0D0F" w:rsidRPr="007D24E9">
        <w:rPr>
          <w:sz w:val="22"/>
          <w:szCs w:val="22"/>
        </w:rPr>
        <w:t xml:space="preserve"> </w:t>
      </w:r>
      <w:r w:rsidR="007D0D0F">
        <w:rPr>
          <w:sz w:val="22"/>
          <w:szCs w:val="22"/>
        </w:rPr>
        <w:t>must</w:t>
      </w:r>
      <w:r w:rsidRPr="007D24E9">
        <w:rPr>
          <w:color w:val="000000"/>
          <w:sz w:val="22"/>
          <w:szCs w:val="22"/>
        </w:rPr>
        <w:t xml:space="preserve"> </w:t>
      </w:r>
      <w:r w:rsidRPr="007D24E9">
        <w:rPr>
          <w:sz w:val="22"/>
          <w:szCs w:val="22"/>
        </w:rPr>
        <w:t xml:space="preserve">abide by the </w:t>
      </w:r>
      <w:r w:rsidRPr="007D24E9">
        <w:rPr>
          <w:color w:val="000000"/>
          <w:sz w:val="22"/>
          <w:szCs w:val="22"/>
        </w:rPr>
        <w:t xml:space="preserve">Code of Practice (Care of Sick, Injured or Orphaned Protected Animals in Queensland </w:t>
      </w:r>
      <w:r w:rsidRPr="007D24E9">
        <w:rPr>
          <w:i/>
          <w:color w:val="000000"/>
          <w:sz w:val="22"/>
          <w:szCs w:val="22"/>
        </w:rPr>
        <w:t>Nature Conservation Act 1992)</w:t>
      </w:r>
      <w:r w:rsidRPr="007D24E9">
        <w:rPr>
          <w:color w:val="000000"/>
          <w:sz w:val="22"/>
          <w:szCs w:val="22"/>
        </w:rPr>
        <w:t xml:space="preserve"> and O.N.A.R.R.’s Rules of Association as applicable. </w:t>
      </w:r>
      <w:r w:rsidRPr="007D24E9">
        <w:rPr>
          <w:sz w:val="22"/>
          <w:szCs w:val="22"/>
        </w:rPr>
        <w:t xml:space="preserve"> </w:t>
      </w:r>
    </w:p>
    <w:p w14:paraId="7A362B55" w14:textId="7889EDFA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>All</w:t>
      </w:r>
      <w:r w:rsidRPr="007D24E9">
        <w:rPr>
          <w:color w:val="FF0000"/>
          <w:sz w:val="22"/>
          <w:szCs w:val="22"/>
        </w:rPr>
        <w:t xml:space="preserve"> </w:t>
      </w:r>
      <w:r w:rsidRPr="007D24E9">
        <w:rPr>
          <w:sz w:val="22"/>
          <w:szCs w:val="22"/>
        </w:rPr>
        <w:t xml:space="preserve">members </w:t>
      </w:r>
      <w:r w:rsidR="00FE34CC">
        <w:rPr>
          <w:sz w:val="22"/>
          <w:szCs w:val="22"/>
        </w:rPr>
        <w:t>receive</w:t>
      </w:r>
      <w:r w:rsidRPr="007D24E9">
        <w:rPr>
          <w:sz w:val="22"/>
          <w:szCs w:val="22"/>
        </w:rPr>
        <w:t xml:space="preserve"> a </w:t>
      </w:r>
      <w:r w:rsidR="00E06B95" w:rsidRPr="007D24E9">
        <w:rPr>
          <w:sz w:val="22"/>
          <w:szCs w:val="22"/>
        </w:rPr>
        <w:t xml:space="preserve">Membership Card. </w:t>
      </w:r>
      <w:r w:rsidR="00E06B95">
        <w:rPr>
          <w:sz w:val="22"/>
          <w:szCs w:val="22"/>
        </w:rPr>
        <w:t>C</w:t>
      </w:r>
      <w:r w:rsidR="00E06B95" w:rsidRPr="007D24E9">
        <w:rPr>
          <w:sz w:val="22"/>
          <w:szCs w:val="22"/>
        </w:rPr>
        <w:t>aring member</w:t>
      </w:r>
      <w:r w:rsidR="00E06B95">
        <w:rPr>
          <w:sz w:val="22"/>
          <w:szCs w:val="22"/>
        </w:rPr>
        <w:t>s</w:t>
      </w:r>
      <w:r w:rsidRPr="007D24E9">
        <w:rPr>
          <w:sz w:val="22"/>
          <w:szCs w:val="22"/>
        </w:rPr>
        <w:t xml:space="preserve"> </w:t>
      </w:r>
      <w:r w:rsidR="000F115B">
        <w:rPr>
          <w:sz w:val="22"/>
          <w:szCs w:val="22"/>
        </w:rPr>
        <w:t>receive</w:t>
      </w:r>
      <w:r w:rsidR="00370433">
        <w:rPr>
          <w:sz w:val="22"/>
          <w:szCs w:val="22"/>
        </w:rPr>
        <w:t xml:space="preserve"> </w:t>
      </w:r>
      <w:r w:rsidRPr="007D24E9">
        <w:rPr>
          <w:sz w:val="22"/>
          <w:szCs w:val="22"/>
        </w:rPr>
        <w:t>a copy of O.N.A.R.R.’s Rehabilitation Permit.  It is a</w:t>
      </w:r>
      <w:r w:rsidR="009B74D4">
        <w:rPr>
          <w:sz w:val="22"/>
          <w:szCs w:val="22"/>
        </w:rPr>
        <w:t xml:space="preserve"> DES</w:t>
      </w:r>
      <w:r w:rsidRPr="007D24E9">
        <w:rPr>
          <w:sz w:val="22"/>
          <w:szCs w:val="22"/>
        </w:rPr>
        <w:t xml:space="preserve"> condition that </w:t>
      </w:r>
      <w:r w:rsidR="00947249">
        <w:rPr>
          <w:sz w:val="22"/>
          <w:szCs w:val="22"/>
        </w:rPr>
        <w:t>the permit is</w:t>
      </w:r>
      <w:r w:rsidR="00DD6D0C">
        <w:rPr>
          <w:sz w:val="22"/>
          <w:szCs w:val="22"/>
        </w:rPr>
        <w:t xml:space="preserve"> </w:t>
      </w:r>
      <w:r w:rsidRPr="007D24E9">
        <w:rPr>
          <w:sz w:val="22"/>
          <w:szCs w:val="22"/>
        </w:rPr>
        <w:t xml:space="preserve">carried </w:t>
      </w:r>
      <w:r w:rsidR="00370433">
        <w:rPr>
          <w:sz w:val="22"/>
          <w:szCs w:val="22"/>
        </w:rPr>
        <w:t>if the</w:t>
      </w:r>
      <w:r w:rsidRPr="007D24E9">
        <w:rPr>
          <w:sz w:val="22"/>
          <w:szCs w:val="22"/>
        </w:rPr>
        <w:t xml:space="preserve"> animal in your care is moved from your registered address.  </w:t>
      </w:r>
    </w:p>
    <w:p w14:paraId="0B294BD3" w14:textId="038E1B0A" w:rsidR="00F56CD2" w:rsidRPr="007D24E9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 xml:space="preserve">The Committee </w:t>
      </w:r>
      <w:r w:rsidR="003460B3">
        <w:rPr>
          <w:sz w:val="22"/>
          <w:szCs w:val="22"/>
        </w:rPr>
        <w:t>has</w:t>
      </w:r>
      <w:r w:rsidRPr="007D24E9">
        <w:rPr>
          <w:sz w:val="22"/>
          <w:szCs w:val="22"/>
        </w:rPr>
        <w:t xml:space="preserve"> the right to review the membership of carer</w:t>
      </w:r>
      <w:r w:rsidR="00073FAB">
        <w:rPr>
          <w:sz w:val="22"/>
          <w:szCs w:val="22"/>
        </w:rPr>
        <w:t>s</w:t>
      </w:r>
      <w:r w:rsidRPr="007D24E9">
        <w:rPr>
          <w:sz w:val="22"/>
          <w:szCs w:val="22"/>
        </w:rPr>
        <w:t xml:space="preserve"> </w:t>
      </w:r>
      <w:r w:rsidR="00652FBD">
        <w:rPr>
          <w:sz w:val="22"/>
          <w:szCs w:val="22"/>
        </w:rPr>
        <w:t>i.e.</w:t>
      </w:r>
      <w:r w:rsidRPr="007D24E9">
        <w:rPr>
          <w:sz w:val="22"/>
          <w:szCs w:val="22"/>
        </w:rPr>
        <w:t xml:space="preserve"> quality of care </w:t>
      </w:r>
      <w:r w:rsidR="003460B3">
        <w:rPr>
          <w:sz w:val="22"/>
          <w:szCs w:val="22"/>
        </w:rPr>
        <w:t>/</w:t>
      </w:r>
      <w:r w:rsidRPr="007D24E9">
        <w:rPr>
          <w:sz w:val="22"/>
          <w:szCs w:val="22"/>
        </w:rPr>
        <w:t xml:space="preserve"> guidelines adhered to.  </w:t>
      </w:r>
    </w:p>
    <w:p w14:paraId="4A4E9F84" w14:textId="70B4757B" w:rsidR="00F56CD2" w:rsidRDefault="00F56CD2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 w:rsidRPr="007D24E9">
        <w:rPr>
          <w:sz w:val="22"/>
          <w:szCs w:val="22"/>
        </w:rPr>
        <w:t>The Committee reserves the right to refuse</w:t>
      </w:r>
      <w:r w:rsidR="00835594">
        <w:rPr>
          <w:sz w:val="22"/>
          <w:szCs w:val="22"/>
        </w:rPr>
        <w:t>/</w:t>
      </w:r>
      <w:r w:rsidRPr="007D24E9">
        <w:rPr>
          <w:sz w:val="22"/>
          <w:szCs w:val="22"/>
        </w:rPr>
        <w:t>revoke</w:t>
      </w:r>
      <w:r w:rsidR="00835594">
        <w:rPr>
          <w:sz w:val="22"/>
          <w:szCs w:val="22"/>
        </w:rPr>
        <w:t>/renew</w:t>
      </w:r>
      <w:r w:rsidRPr="007D24E9">
        <w:rPr>
          <w:sz w:val="22"/>
          <w:szCs w:val="22"/>
        </w:rPr>
        <w:t xml:space="preserve"> a carer’s membership if they are in violation of the </w:t>
      </w:r>
      <w:r w:rsidR="006B2B27" w:rsidRPr="007D24E9">
        <w:rPr>
          <w:sz w:val="22"/>
          <w:szCs w:val="22"/>
        </w:rPr>
        <w:t>rules</w:t>
      </w:r>
      <w:r w:rsidRPr="007D24E9">
        <w:rPr>
          <w:sz w:val="22"/>
          <w:szCs w:val="22"/>
        </w:rPr>
        <w:t xml:space="preserve"> or the Association’s rules</w:t>
      </w:r>
      <w:r w:rsidR="00A711ED">
        <w:rPr>
          <w:sz w:val="22"/>
          <w:szCs w:val="22"/>
        </w:rPr>
        <w:t xml:space="preserve"> </w:t>
      </w:r>
      <w:r w:rsidRPr="007D24E9">
        <w:rPr>
          <w:sz w:val="22"/>
          <w:szCs w:val="22"/>
        </w:rPr>
        <w:t xml:space="preserve">or by their actions, bring the association into disrepute.  </w:t>
      </w:r>
    </w:p>
    <w:p w14:paraId="560BE4B8" w14:textId="7E957ADD" w:rsidR="009A3299" w:rsidRDefault="00243A9E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Membership fees are non-refundable.  </w:t>
      </w:r>
    </w:p>
    <w:p w14:paraId="4797756F" w14:textId="2C17C5E2" w:rsidR="00530A97" w:rsidRPr="007D24E9" w:rsidRDefault="00530A97" w:rsidP="00F56CD2">
      <w:pPr>
        <w:numPr>
          <w:ilvl w:val="0"/>
          <w:numId w:val="23"/>
        </w:numPr>
        <w:tabs>
          <w:tab w:val="clear" w:pos="720"/>
          <w:tab w:val="num" w:pos="0"/>
        </w:tabs>
        <w:spacing w:before="0" w:after="0" w:line="240" w:lineRule="auto"/>
        <w:ind w:left="0" w:right="-514" w:hanging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By signing this form you are agreeing to abide by the rules </w:t>
      </w:r>
      <w:r w:rsidR="003F6591">
        <w:rPr>
          <w:sz w:val="22"/>
          <w:szCs w:val="22"/>
        </w:rPr>
        <w:t>and regulations of O.N.A.R.R.</w:t>
      </w:r>
    </w:p>
    <w:p w14:paraId="454A57D4" w14:textId="77777777" w:rsidR="00F56CD2" w:rsidRPr="00EE0DB4" w:rsidRDefault="00F56CD2" w:rsidP="00914FBC">
      <w:pPr>
        <w:spacing w:before="0" w:after="0" w:line="240" w:lineRule="auto"/>
        <w:ind w:left="360" w:right="-514" w:hanging="720"/>
        <w:jc w:val="both"/>
        <w:rPr>
          <w:rFonts w:ascii="Comic Sans MS" w:hAnsi="Comic Sans MS"/>
          <w:sz w:val="20"/>
          <w:szCs w:val="22"/>
        </w:rPr>
      </w:pPr>
    </w:p>
    <w:p w14:paraId="279441FA" w14:textId="04B7599F" w:rsidR="00F17426" w:rsidRPr="009A3299" w:rsidRDefault="000108AF" w:rsidP="00AF382F">
      <w:pPr>
        <w:spacing w:before="0" w:after="0" w:line="240" w:lineRule="auto"/>
        <w:ind w:left="-284" w:right="-30"/>
        <w:jc w:val="both"/>
        <w:rPr>
          <w:rFonts w:ascii="Comic Sans MS" w:hAnsi="Comic Sans MS"/>
          <w:sz w:val="22"/>
          <w:szCs w:val="22"/>
        </w:rPr>
      </w:pPr>
      <w:r w:rsidRPr="009A3299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6A1771" wp14:editId="359113C8">
                <wp:simplePos x="0" y="0"/>
                <wp:positionH relativeFrom="margin">
                  <wp:posOffset>-180975</wp:posOffset>
                </wp:positionH>
                <wp:positionV relativeFrom="paragraph">
                  <wp:posOffset>1169670</wp:posOffset>
                </wp:positionV>
                <wp:extent cx="6124575" cy="7620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E15D3" w14:textId="3E62CA63" w:rsidR="001B4A5A" w:rsidRPr="00304A0B" w:rsidRDefault="001B4A5A" w:rsidP="001B4A5A">
                            <w:pPr>
                              <w:pStyle w:val="BodyText"/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</w:pPr>
                            <w:r w:rsidRPr="00304A0B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 xml:space="preserve">Important: to comply with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 xml:space="preserve">the Department of Environment and Science (DES) </w:t>
                            </w:r>
                            <w:r w:rsidRPr="00304A0B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>regulations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>,</w:t>
                            </w:r>
                            <w:r w:rsidRPr="00304A0B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 xml:space="preserve"> any native animal coming into your care </w:t>
                            </w:r>
                            <w:r w:rsidRPr="00391D4A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must be registered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>with</w:t>
                            </w:r>
                            <w:r w:rsidRPr="00304A0B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 xml:space="preserve"> one of the O.N.A.R.R. Register Heads</w:t>
                            </w:r>
                            <w:r w:rsidR="00BC06F2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 xml:space="preserve"> within </w:t>
                            </w:r>
                            <w:r w:rsidR="00F83757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>a week</w:t>
                            </w:r>
                            <w:r w:rsidR="00BC06F2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</w:rPr>
                              <w:t xml:space="preserve">. </w:t>
                            </w:r>
                          </w:p>
                          <w:p w14:paraId="76A338BD" w14:textId="165501AD" w:rsidR="00005469" w:rsidRDefault="000054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1771" id="_x0000_s1028" type="#_x0000_t202" style="position:absolute;left:0;text-align:left;margin-left:-14.25pt;margin-top:92.1pt;width:482.25pt;height:6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" strokecolor="black [3213]" strokeweight="1.5pt">
                <v:textbox>
                  <w:txbxContent>
                    <w:p w14:paraId="562E15D3" w14:textId="3E62CA63" w:rsidR="001B4A5A" w:rsidRPr="00304A0B" w:rsidRDefault="001B4A5A" w:rsidP="001B4A5A">
                      <w:pPr>
                        <w:pStyle w:val="BodyText"/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</w:pPr>
                      <w:r w:rsidRPr="00304A0B"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 xml:space="preserve">Important: to comply with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 xml:space="preserve">the Department of Environment and Science (DES) </w:t>
                      </w:r>
                      <w:r w:rsidRPr="00304A0B"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>regulations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>,</w:t>
                      </w:r>
                      <w:r w:rsidRPr="00304A0B"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 xml:space="preserve"> any native animal coming into your care </w:t>
                      </w:r>
                      <w:r w:rsidRPr="00391D4A">
                        <w:rPr>
                          <w:rFonts w:ascii="Comic Sans MS" w:hAnsi="Comic Sans MS"/>
                          <w:b/>
                          <w:bCs/>
                          <w:color w:val="auto"/>
                          <w:u w:val="single"/>
                        </w:rPr>
                        <w:t xml:space="preserve">must be registered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>with</w:t>
                      </w:r>
                      <w:r w:rsidRPr="00304A0B"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 xml:space="preserve"> one of the O.N.A.R.R. Register Heads</w:t>
                      </w:r>
                      <w:r w:rsidR="00BC06F2"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 xml:space="preserve"> within </w:t>
                      </w:r>
                      <w:r w:rsidR="00F83757"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>a week</w:t>
                      </w:r>
                      <w:r w:rsidR="00BC06F2">
                        <w:rPr>
                          <w:rFonts w:ascii="Comic Sans MS" w:hAnsi="Comic Sans MS"/>
                          <w:b/>
                          <w:bCs/>
                          <w:color w:val="auto"/>
                        </w:rPr>
                        <w:t xml:space="preserve">. </w:t>
                      </w:r>
                    </w:p>
                    <w:p w14:paraId="76A338BD" w14:textId="165501AD" w:rsidR="00005469" w:rsidRDefault="00005469"/>
                  </w:txbxContent>
                </v:textbox>
                <w10:wrap type="square" anchorx="margin"/>
              </v:shape>
            </w:pict>
          </mc:Fallback>
        </mc:AlternateContent>
      </w:r>
      <w:r w:rsidR="00F56CD2" w:rsidRPr="009A3299">
        <w:rPr>
          <w:rFonts w:ascii="Comic Sans MS" w:hAnsi="Comic Sans MS"/>
          <w:sz w:val="22"/>
          <w:szCs w:val="22"/>
        </w:rPr>
        <w:t xml:space="preserve">O.N.A.R.R. </w:t>
      </w:r>
      <w:r w:rsidR="00970A1E" w:rsidRPr="009A3299">
        <w:rPr>
          <w:rFonts w:ascii="Comic Sans MS" w:hAnsi="Comic Sans MS"/>
          <w:sz w:val="22"/>
          <w:szCs w:val="22"/>
        </w:rPr>
        <w:t>accepts no liability for any personal injury, death</w:t>
      </w:r>
      <w:r w:rsidR="007F1766" w:rsidRPr="009A3299">
        <w:rPr>
          <w:rFonts w:ascii="Comic Sans MS" w:hAnsi="Comic Sans MS"/>
          <w:sz w:val="22"/>
          <w:szCs w:val="22"/>
        </w:rPr>
        <w:t>, property damage/loss or financial cost arising from any voluntary work undertaken</w:t>
      </w:r>
      <w:r w:rsidR="00546F14" w:rsidRPr="009A3299">
        <w:rPr>
          <w:rFonts w:ascii="Comic Sans MS" w:hAnsi="Comic Sans MS"/>
          <w:sz w:val="22"/>
          <w:szCs w:val="22"/>
        </w:rPr>
        <w:t xml:space="preserve"> for or on behalf of the organisation. </w:t>
      </w:r>
      <w:r w:rsidR="00F56CD2" w:rsidRPr="009A3299">
        <w:rPr>
          <w:rFonts w:ascii="Comic Sans MS" w:hAnsi="Comic Sans MS"/>
          <w:sz w:val="22"/>
          <w:szCs w:val="22"/>
        </w:rPr>
        <w:t xml:space="preserve"> </w:t>
      </w:r>
      <w:r w:rsidR="00211457" w:rsidRPr="009A3299">
        <w:rPr>
          <w:rFonts w:ascii="Comic Sans MS" w:hAnsi="Comic Sans MS"/>
          <w:sz w:val="22"/>
          <w:szCs w:val="22"/>
        </w:rPr>
        <w:t xml:space="preserve">A </w:t>
      </w:r>
      <w:r w:rsidRPr="009A3299">
        <w:rPr>
          <w:rFonts w:ascii="Comic Sans MS" w:hAnsi="Comic Sans MS"/>
          <w:sz w:val="22"/>
          <w:szCs w:val="22"/>
        </w:rPr>
        <w:t>volunteer’s</w:t>
      </w:r>
      <w:r w:rsidR="00211457" w:rsidRPr="009A3299">
        <w:rPr>
          <w:rFonts w:ascii="Comic Sans MS" w:hAnsi="Comic Sans MS"/>
          <w:sz w:val="22"/>
          <w:szCs w:val="22"/>
        </w:rPr>
        <w:t xml:space="preserve"> personal details may be released to other relevant</w:t>
      </w:r>
      <w:r w:rsidR="00227A7D" w:rsidRPr="009A3299">
        <w:rPr>
          <w:rFonts w:ascii="Comic Sans MS" w:hAnsi="Comic Sans MS"/>
          <w:sz w:val="22"/>
          <w:szCs w:val="22"/>
        </w:rPr>
        <w:t xml:space="preserve"> wildlife organisations such as the Department of Environment and Science (DES), RSPCA,</w:t>
      </w:r>
      <w:r w:rsidR="00E22B8E" w:rsidRPr="009A3299">
        <w:rPr>
          <w:rFonts w:ascii="Comic Sans MS" w:hAnsi="Comic Sans MS"/>
          <w:sz w:val="22"/>
          <w:szCs w:val="22"/>
        </w:rPr>
        <w:t xml:space="preserve"> Australia Zoo Wildlife Hospital, Currumbin Wildlife Hospital</w:t>
      </w:r>
      <w:r w:rsidR="00AF382F" w:rsidRPr="009A3299">
        <w:rPr>
          <w:rFonts w:ascii="Comic Sans MS" w:hAnsi="Comic Sans MS"/>
          <w:sz w:val="22"/>
          <w:szCs w:val="22"/>
        </w:rPr>
        <w:t>, Committee members and Register Heads.</w:t>
      </w:r>
      <w:r w:rsidRPr="009A3299">
        <w:rPr>
          <w:rFonts w:ascii="Comic Sans MS" w:hAnsi="Comic Sans MS"/>
          <w:sz w:val="22"/>
          <w:szCs w:val="22"/>
        </w:rPr>
        <w:t xml:space="preserve"> </w:t>
      </w:r>
    </w:p>
    <w:sectPr w:rsidR="00F17426" w:rsidRPr="009A3299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7F6B0" w14:textId="77777777" w:rsidR="00C06E31" w:rsidRDefault="00C06E31" w:rsidP="000172E5">
      <w:pPr>
        <w:spacing w:after="0" w:line="240" w:lineRule="auto"/>
      </w:pPr>
      <w:r>
        <w:separator/>
      </w:r>
    </w:p>
  </w:endnote>
  <w:endnote w:type="continuationSeparator" w:id="0">
    <w:p w14:paraId="39FA0F00" w14:textId="77777777" w:rsidR="00C06E31" w:rsidRDefault="00C06E3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E547FC-BF25-4E05-88CF-A5F47DE2F28B}"/>
    <w:embedBold r:id="rId2" w:fontKey="{6224914C-8ABE-4550-84B3-676DC3567AAD}"/>
    <w:embedItalic r:id="rId3" w:fontKey="{E6832980-B957-4A13-96CD-3655651C949B}"/>
    <w:embedBoldItalic r:id="rId4" w:fontKey="{ADC415CD-4779-463F-AABE-4842AE6AE4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5E0BAAD-011C-4E3A-8A5F-2343CFEDE3F0}"/>
    <w:embedBold r:id="rId6" w:fontKey="{526CA3AB-460E-4A21-80E7-63939200EB55}"/>
    <w:embedItalic r:id="rId7" w:fontKey="{165E5D14-3A5A-40AA-B248-7A5937BBA25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404E313-908C-47B1-8DAD-7DF6E1CC76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ED63374-C95D-4842-BE43-9D877F7CE9D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0" w:fontKey="{A751F05C-02F7-4369-A64C-54FFFBC7AC20}"/>
    <w:embedBold r:id="rId11" w:fontKey="{D450056B-734D-4EF7-9415-271BE9DD61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36E0A096-87DA-41CE-A6D6-40038D4BF1BF}"/>
  </w:font>
  <w:font w:name="Abadi Extra Light">
    <w:charset w:val="00"/>
    <w:family w:val="swiss"/>
    <w:pitch w:val="variable"/>
    <w:sig w:usb0="80000003" w:usb1="00000000" w:usb2="00000000" w:usb3="00000000" w:csb0="00000001" w:csb1="00000000"/>
    <w:embedBold r:id="rId13" w:fontKey="{ECDE6F7E-4E66-42E6-AB3A-30DBEA74F1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63BA3D3E" w14:textId="77777777" w:rsidTr="00C4167A">
      <w:tc>
        <w:tcPr>
          <w:tcW w:w="4675" w:type="dxa"/>
          <w:vAlign w:val="center"/>
        </w:tcPr>
        <w:p w14:paraId="4AAD9168" w14:textId="77777777" w:rsidR="00311D4F" w:rsidRPr="001D108E" w:rsidRDefault="0086795B" w:rsidP="000C76E3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="Comic Sans MS" w:hAnsi="Comic Sans MS"/>
              <w:sz w:val="20"/>
              <w:szCs w:val="24"/>
            </w:rPr>
          </w:pPr>
          <w:r w:rsidRPr="001D108E">
            <w:rPr>
              <w:rFonts w:ascii="Comic Sans MS" w:hAnsi="Comic Sans MS"/>
              <w:sz w:val="20"/>
              <w:szCs w:val="24"/>
            </w:rPr>
            <w:t>O.N.A.R.R.</w:t>
          </w:r>
        </w:p>
        <w:p w14:paraId="31BBAF18" w14:textId="77777777" w:rsidR="0086795B" w:rsidRPr="001D108E" w:rsidRDefault="0086795B" w:rsidP="000C76E3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="Comic Sans MS" w:hAnsi="Comic Sans MS"/>
              <w:sz w:val="20"/>
              <w:szCs w:val="24"/>
            </w:rPr>
          </w:pPr>
          <w:r w:rsidRPr="001D108E">
            <w:rPr>
              <w:rFonts w:ascii="Comic Sans MS" w:hAnsi="Comic Sans MS"/>
              <w:sz w:val="20"/>
              <w:szCs w:val="24"/>
            </w:rPr>
            <w:t>Wild Magic</w:t>
          </w:r>
        </w:p>
        <w:p w14:paraId="0397FDC3" w14:textId="5CCC5FB8" w:rsidR="0086795B" w:rsidRPr="001D108E" w:rsidRDefault="0086795B" w:rsidP="000C76E3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rFonts w:ascii="Comic Sans MS" w:hAnsi="Comic Sans MS"/>
              <w:sz w:val="20"/>
              <w:szCs w:val="24"/>
            </w:rPr>
          </w:pPr>
          <w:r w:rsidRPr="001D108E">
            <w:rPr>
              <w:rFonts w:ascii="Comic Sans MS" w:hAnsi="Comic Sans MS"/>
              <w:sz w:val="20"/>
              <w:szCs w:val="24"/>
            </w:rPr>
            <w:t xml:space="preserve">11-17 Islandview St., </w:t>
          </w:r>
          <w:r w:rsidR="009C4CEC" w:rsidRPr="001D108E">
            <w:rPr>
              <w:rFonts w:ascii="Comic Sans MS" w:hAnsi="Comic Sans MS"/>
              <w:sz w:val="20"/>
              <w:szCs w:val="24"/>
            </w:rPr>
            <w:t xml:space="preserve">             </w:t>
          </w:r>
          <w:r w:rsidR="00331F76" w:rsidRPr="001D108E">
            <w:rPr>
              <w:rFonts w:ascii="Comic Sans MS" w:hAnsi="Comic Sans MS"/>
              <w:sz w:val="20"/>
              <w:szCs w:val="24"/>
            </w:rPr>
            <w:t xml:space="preserve">Membership form </w:t>
          </w:r>
        </w:p>
        <w:p w14:paraId="31EA25DA" w14:textId="7BBDFDBA" w:rsidR="000C76E3" w:rsidRPr="00311D4F" w:rsidRDefault="000C76E3" w:rsidP="000C76E3">
          <w:pPr>
            <w:tabs>
              <w:tab w:val="center" w:pos="4680"/>
              <w:tab w:val="right" w:pos="9810"/>
            </w:tabs>
            <w:spacing w:before="0" w:after="0" w:line="240" w:lineRule="auto"/>
            <w:rPr>
              <w:sz w:val="18"/>
              <w:szCs w:val="24"/>
            </w:rPr>
          </w:pPr>
          <w:r w:rsidRPr="001D108E">
            <w:rPr>
              <w:rFonts w:ascii="Comic Sans MS" w:hAnsi="Comic Sans MS"/>
              <w:sz w:val="20"/>
              <w:szCs w:val="24"/>
            </w:rPr>
            <w:t xml:space="preserve">Barellan Point  4306 </w:t>
          </w:r>
          <w:r w:rsidR="00331F76" w:rsidRPr="001D108E">
            <w:rPr>
              <w:rFonts w:ascii="Comic Sans MS" w:hAnsi="Comic Sans MS"/>
              <w:sz w:val="20"/>
              <w:szCs w:val="24"/>
            </w:rPr>
            <w:t xml:space="preserve">                    June 20</w:t>
          </w:r>
          <w:r w:rsidR="00507E2C">
            <w:rPr>
              <w:rFonts w:ascii="Comic Sans MS" w:hAnsi="Comic Sans MS"/>
              <w:sz w:val="20"/>
              <w:szCs w:val="24"/>
            </w:rPr>
            <w:t>20</w:t>
          </w:r>
        </w:p>
      </w:tc>
      <w:tc>
        <w:tcPr>
          <w:tcW w:w="4675" w:type="dxa"/>
          <w:vAlign w:val="center"/>
        </w:tcPr>
        <w:p w14:paraId="3F6DA448" w14:textId="77777777" w:rsidR="000B1848" w:rsidRPr="00E77010" w:rsidRDefault="000C6D29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noProof/>
              <w:sz w:val="24"/>
              <w:szCs w:val="24"/>
            </w:rPr>
          </w:pPr>
          <w:r w:rsidRPr="00E77010">
            <w:rPr>
              <w:noProof/>
              <w:sz w:val="24"/>
              <w:szCs w:val="24"/>
            </w:rPr>
            <w:t xml:space="preserve">Website: </w:t>
          </w:r>
          <w:hyperlink r:id="rId1" w:history="1">
            <w:r w:rsidRPr="00E77010">
              <w:rPr>
                <w:rStyle w:val="Hyperlink"/>
                <w:noProof/>
                <w:sz w:val="24"/>
                <w:szCs w:val="24"/>
              </w:rPr>
              <w:t>www.onarr.org.au</w:t>
            </w:r>
          </w:hyperlink>
        </w:p>
        <w:p w14:paraId="7EBAEA44" w14:textId="3F97BC86" w:rsidR="00311D4F" w:rsidRPr="00311D4F" w:rsidRDefault="000B1848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E77010">
            <w:rPr>
              <w:noProof/>
              <w:sz w:val="24"/>
              <w:szCs w:val="24"/>
            </w:rPr>
            <w:t xml:space="preserve">Email: </w:t>
          </w:r>
          <w:hyperlink r:id="rId2" w:history="1">
            <w:r w:rsidRPr="00E77010">
              <w:rPr>
                <w:rStyle w:val="Hyperlink"/>
                <w:noProof/>
                <w:sz w:val="24"/>
                <w:szCs w:val="24"/>
              </w:rPr>
              <w:t>admin@onarr.org.au</w:t>
            </w:r>
          </w:hyperlink>
          <w:r w:rsidRPr="00E77010">
            <w:rPr>
              <w:noProof/>
              <w:sz w:val="24"/>
              <w:szCs w:val="24"/>
            </w:rPr>
            <w:t xml:space="preserve"> </w:t>
          </w:r>
          <w:r w:rsidR="000C6D29" w:rsidRPr="00E77010">
            <w:rPr>
              <w:noProof/>
              <w:sz w:val="24"/>
              <w:szCs w:val="24"/>
            </w:rPr>
            <w:t xml:space="preserve"> </w:t>
          </w:r>
        </w:p>
      </w:tc>
    </w:tr>
  </w:tbl>
  <w:p w14:paraId="7ACC6E2E" w14:textId="3F9B8E8E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BF1649" w14:textId="77777777" w:rsidR="00C06E31" w:rsidRDefault="00C06E31" w:rsidP="000172E5">
      <w:pPr>
        <w:spacing w:after="0" w:line="240" w:lineRule="auto"/>
      </w:pPr>
      <w:r>
        <w:separator/>
      </w:r>
    </w:p>
  </w:footnote>
  <w:footnote w:type="continuationSeparator" w:id="0">
    <w:p w14:paraId="17DFC9B5" w14:textId="77777777" w:rsidR="00C06E31" w:rsidRDefault="00C06E3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B337A2" w14:paraId="3B530334" w14:textId="77777777" w:rsidTr="00384B05">
      <w:trPr>
        <w:trHeight w:val="990"/>
      </w:trPr>
      <w:tc>
        <w:tcPr>
          <w:tcW w:w="1350" w:type="dxa"/>
          <w:vAlign w:val="center"/>
        </w:tcPr>
        <w:p w14:paraId="53468484" w14:textId="36A59F21" w:rsidR="00B337A2" w:rsidRPr="00B337A2" w:rsidRDefault="00DA64A5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73A24C81" wp14:editId="1B6C434D">
                <wp:extent cx="638175" cy="679795"/>
                <wp:effectExtent l="0" t="0" r="0" b="6350"/>
                <wp:docPr id="2" name="Picture 2" descr="ONAR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NARR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058" cy="689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3569305" w14:textId="6101A373" w:rsidR="00B337A2" w:rsidRPr="008F1AA5" w:rsidRDefault="00D80AE5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2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 xml:space="preserve">Orphan </w:t>
          </w:r>
          <w:r w:rsidR="0069320A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 xml:space="preserve">Native Animal Rear &amp; Release Association Inc.   </w:t>
          </w:r>
          <w:r w:rsidR="008F1AA5" w:rsidRPr="008F1AA5">
            <w:rPr>
              <w:rFonts w:ascii="Corbel" w:eastAsia="Calibri" w:hAnsi="Corbel" w:cs="Times New Roman"/>
              <w:b/>
              <w:noProof/>
              <w:color w:val="731F1C"/>
              <w:sz w:val="24"/>
              <w:szCs w:val="24"/>
            </w:rPr>
            <w:t>ABN</w:t>
          </w:r>
          <w:r w:rsidR="008F1AA5">
            <w:rPr>
              <w:rFonts w:ascii="Corbel" w:eastAsia="Calibri" w:hAnsi="Corbel" w:cs="Times New Roman"/>
              <w:b/>
              <w:noProof/>
              <w:color w:val="731F1C"/>
              <w:sz w:val="24"/>
              <w:szCs w:val="24"/>
            </w:rPr>
            <w:t xml:space="preserve">: </w:t>
          </w:r>
          <w:r w:rsidR="00A75AC3">
            <w:rPr>
              <w:rFonts w:ascii="Corbel" w:eastAsia="Calibri" w:hAnsi="Corbel" w:cs="Times New Roman"/>
              <w:b/>
              <w:noProof/>
              <w:color w:val="731F1C"/>
              <w:sz w:val="24"/>
              <w:szCs w:val="24"/>
            </w:rPr>
            <w:t>52 282 839174</w:t>
          </w:r>
        </w:p>
      </w:tc>
    </w:tr>
  </w:tbl>
  <w:p w14:paraId="7AAEBA4E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A3398"/>
    <w:multiLevelType w:val="hybridMultilevel"/>
    <w:tmpl w:val="58226992"/>
    <w:lvl w:ilvl="0" w:tplc="72803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555D60"/>
    <w:multiLevelType w:val="hybridMultilevel"/>
    <w:tmpl w:val="D910D86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0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561"/>
    <w:rsid w:val="00001E2F"/>
    <w:rsid w:val="00005469"/>
    <w:rsid w:val="000108AF"/>
    <w:rsid w:val="000117AB"/>
    <w:rsid w:val="000172E5"/>
    <w:rsid w:val="000257EE"/>
    <w:rsid w:val="00045AAB"/>
    <w:rsid w:val="00050543"/>
    <w:rsid w:val="00052382"/>
    <w:rsid w:val="000546FA"/>
    <w:rsid w:val="000624B4"/>
    <w:rsid w:val="0006568A"/>
    <w:rsid w:val="000719BB"/>
    <w:rsid w:val="00073FAB"/>
    <w:rsid w:val="00076F0F"/>
    <w:rsid w:val="00084253"/>
    <w:rsid w:val="000B1848"/>
    <w:rsid w:val="000C096E"/>
    <w:rsid w:val="000C2BC1"/>
    <w:rsid w:val="000C31A1"/>
    <w:rsid w:val="000C6D29"/>
    <w:rsid w:val="000C76E3"/>
    <w:rsid w:val="000D1F49"/>
    <w:rsid w:val="000E49AE"/>
    <w:rsid w:val="000E7DCC"/>
    <w:rsid w:val="000F115B"/>
    <w:rsid w:val="000F2BAB"/>
    <w:rsid w:val="00123048"/>
    <w:rsid w:val="00133D5E"/>
    <w:rsid w:val="00141A68"/>
    <w:rsid w:val="0015157C"/>
    <w:rsid w:val="00163E96"/>
    <w:rsid w:val="001727CA"/>
    <w:rsid w:val="001759D3"/>
    <w:rsid w:val="00176873"/>
    <w:rsid w:val="001840A9"/>
    <w:rsid w:val="001A2385"/>
    <w:rsid w:val="001B4A5A"/>
    <w:rsid w:val="001D108E"/>
    <w:rsid w:val="001E0044"/>
    <w:rsid w:val="001E067C"/>
    <w:rsid w:val="00211457"/>
    <w:rsid w:val="00220083"/>
    <w:rsid w:val="00227A7D"/>
    <w:rsid w:val="00242D41"/>
    <w:rsid w:val="00243A9E"/>
    <w:rsid w:val="00282830"/>
    <w:rsid w:val="002C12C4"/>
    <w:rsid w:val="002C56E6"/>
    <w:rsid w:val="002C5F62"/>
    <w:rsid w:val="002F65D6"/>
    <w:rsid w:val="00302A03"/>
    <w:rsid w:val="003061C6"/>
    <w:rsid w:val="00311D4F"/>
    <w:rsid w:val="00314F95"/>
    <w:rsid w:val="00331F76"/>
    <w:rsid w:val="00333993"/>
    <w:rsid w:val="00344849"/>
    <w:rsid w:val="003460B3"/>
    <w:rsid w:val="00361E11"/>
    <w:rsid w:val="00370433"/>
    <w:rsid w:val="00374F6D"/>
    <w:rsid w:val="00381526"/>
    <w:rsid w:val="003920FD"/>
    <w:rsid w:val="00393801"/>
    <w:rsid w:val="003974A2"/>
    <w:rsid w:val="003A7DBB"/>
    <w:rsid w:val="003B7339"/>
    <w:rsid w:val="003C1327"/>
    <w:rsid w:val="003C1D33"/>
    <w:rsid w:val="003C5DD7"/>
    <w:rsid w:val="003D4B4F"/>
    <w:rsid w:val="003F0847"/>
    <w:rsid w:val="003F6591"/>
    <w:rsid w:val="0040090B"/>
    <w:rsid w:val="00406C5F"/>
    <w:rsid w:val="00444DE6"/>
    <w:rsid w:val="00447F15"/>
    <w:rsid w:val="0046302A"/>
    <w:rsid w:val="00463868"/>
    <w:rsid w:val="00477C3D"/>
    <w:rsid w:val="00487D2D"/>
    <w:rsid w:val="004D5D62"/>
    <w:rsid w:val="004E4241"/>
    <w:rsid w:val="004F474C"/>
    <w:rsid w:val="004F54AA"/>
    <w:rsid w:val="00507E2C"/>
    <w:rsid w:val="005112D0"/>
    <w:rsid w:val="00514A91"/>
    <w:rsid w:val="00530A97"/>
    <w:rsid w:val="00530D40"/>
    <w:rsid w:val="00546F14"/>
    <w:rsid w:val="005678FD"/>
    <w:rsid w:val="00577E06"/>
    <w:rsid w:val="00583334"/>
    <w:rsid w:val="00592369"/>
    <w:rsid w:val="005A0AE5"/>
    <w:rsid w:val="005A3BF7"/>
    <w:rsid w:val="005E0169"/>
    <w:rsid w:val="005E032B"/>
    <w:rsid w:val="005F0AC1"/>
    <w:rsid w:val="005F2035"/>
    <w:rsid w:val="005F7990"/>
    <w:rsid w:val="006030EF"/>
    <w:rsid w:val="00610509"/>
    <w:rsid w:val="006145D8"/>
    <w:rsid w:val="00624FB6"/>
    <w:rsid w:val="006261C4"/>
    <w:rsid w:val="00627D9F"/>
    <w:rsid w:val="0063739C"/>
    <w:rsid w:val="00640CFD"/>
    <w:rsid w:val="00651A10"/>
    <w:rsid w:val="00652FBD"/>
    <w:rsid w:val="0066207D"/>
    <w:rsid w:val="00692930"/>
    <w:rsid w:val="0069320A"/>
    <w:rsid w:val="006B18C2"/>
    <w:rsid w:val="006B2B27"/>
    <w:rsid w:val="006B4C95"/>
    <w:rsid w:val="006D6A56"/>
    <w:rsid w:val="006E14AE"/>
    <w:rsid w:val="006E2050"/>
    <w:rsid w:val="006F694A"/>
    <w:rsid w:val="00712A30"/>
    <w:rsid w:val="007147D7"/>
    <w:rsid w:val="00731D11"/>
    <w:rsid w:val="0076179D"/>
    <w:rsid w:val="00770F25"/>
    <w:rsid w:val="007831BB"/>
    <w:rsid w:val="007A35A8"/>
    <w:rsid w:val="007B0A85"/>
    <w:rsid w:val="007B1561"/>
    <w:rsid w:val="007B1A8B"/>
    <w:rsid w:val="007B3931"/>
    <w:rsid w:val="007C6A52"/>
    <w:rsid w:val="007D0D0F"/>
    <w:rsid w:val="007F1766"/>
    <w:rsid w:val="00810B11"/>
    <w:rsid w:val="0082043E"/>
    <w:rsid w:val="00835594"/>
    <w:rsid w:val="00837167"/>
    <w:rsid w:val="00840DD4"/>
    <w:rsid w:val="00846B76"/>
    <w:rsid w:val="0086795B"/>
    <w:rsid w:val="008A2CC4"/>
    <w:rsid w:val="008A3FA7"/>
    <w:rsid w:val="008A3FC2"/>
    <w:rsid w:val="008A749A"/>
    <w:rsid w:val="008B0831"/>
    <w:rsid w:val="008B10C9"/>
    <w:rsid w:val="008B3318"/>
    <w:rsid w:val="008D34C1"/>
    <w:rsid w:val="008D64A3"/>
    <w:rsid w:val="008E203A"/>
    <w:rsid w:val="008F1AA5"/>
    <w:rsid w:val="00910EA1"/>
    <w:rsid w:val="0091229C"/>
    <w:rsid w:val="009147CB"/>
    <w:rsid w:val="00914CB9"/>
    <w:rsid w:val="00914FBC"/>
    <w:rsid w:val="009313F2"/>
    <w:rsid w:val="00940E73"/>
    <w:rsid w:val="00947249"/>
    <w:rsid w:val="0094777C"/>
    <w:rsid w:val="00970A1E"/>
    <w:rsid w:val="00975D68"/>
    <w:rsid w:val="00976C95"/>
    <w:rsid w:val="0098597D"/>
    <w:rsid w:val="009A3299"/>
    <w:rsid w:val="009A75E1"/>
    <w:rsid w:val="009B74D4"/>
    <w:rsid w:val="009C3355"/>
    <w:rsid w:val="009C4CEC"/>
    <w:rsid w:val="009C6435"/>
    <w:rsid w:val="009F406D"/>
    <w:rsid w:val="009F619A"/>
    <w:rsid w:val="009F6DDE"/>
    <w:rsid w:val="00A04563"/>
    <w:rsid w:val="00A14A46"/>
    <w:rsid w:val="00A336A5"/>
    <w:rsid w:val="00A370A8"/>
    <w:rsid w:val="00A503B4"/>
    <w:rsid w:val="00A511DF"/>
    <w:rsid w:val="00A519B7"/>
    <w:rsid w:val="00A528A4"/>
    <w:rsid w:val="00A536AC"/>
    <w:rsid w:val="00A56017"/>
    <w:rsid w:val="00A56E6F"/>
    <w:rsid w:val="00A63B8A"/>
    <w:rsid w:val="00A711ED"/>
    <w:rsid w:val="00A748C8"/>
    <w:rsid w:val="00A75AC3"/>
    <w:rsid w:val="00AB16AD"/>
    <w:rsid w:val="00AF382F"/>
    <w:rsid w:val="00B337A2"/>
    <w:rsid w:val="00B71337"/>
    <w:rsid w:val="00B80A7B"/>
    <w:rsid w:val="00B97EBC"/>
    <w:rsid w:val="00BC06F2"/>
    <w:rsid w:val="00BC23F5"/>
    <w:rsid w:val="00BC3D7C"/>
    <w:rsid w:val="00BD4753"/>
    <w:rsid w:val="00BD5CB1"/>
    <w:rsid w:val="00BE62EE"/>
    <w:rsid w:val="00C003BA"/>
    <w:rsid w:val="00C06E31"/>
    <w:rsid w:val="00C13724"/>
    <w:rsid w:val="00C30651"/>
    <w:rsid w:val="00C35C56"/>
    <w:rsid w:val="00C4602F"/>
    <w:rsid w:val="00C46878"/>
    <w:rsid w:val="00C51C16"/>
    <w:rsid w:val="00C6231D"/>
    <w:rsid w:val="00C832BF"/>
    <w:rsid w:val="00C90E9D"/>
    <w:rsid w:val="00CA29F9"/>
    <w:rsid w:val="00CB4A51"/>
    <w:rsid w:val="00CC6CAB"/>
    <w:rsid w:val="00CD2ACE"/>
    <w:rsid w:val="00CD4532"/>
    <w:rsid w:val="00CD47B0"/>
    <w:rsid w:val="00CE1393"/>
    <w:rsid w:val="00CE6104"/>
    <w:rsid w:val="00CE7918"/>
    <w:rsid w:val="00CF25D8"/>
    <w:rsid w:val="00D04884"/>
    <w:rsid w:val="00D07CA2"/>
    <w:rsid w:val="00D16163"/>
    <w:rsid w:val="00D2590E"/>
    <w:rsid w:val="00D30E0C"/>
    <w:rsid w:val="00D6464D"/>
    <w:rsid w:val="00D75980"/>
    <w:rsid w:val="00D80AE5"/>
    <w:rsid w:val="00D9541F"/>
    <w:rsid w:val="00DA64A5"/>
    <w:rsid w:val="00DB2BC7"/>
    <w:rsid w:val="00DB3FAD"/>
    <w:rsid w:val="00DB5FB8"/>
    <w:rsid w:val="00DC7261"/>
    <w:rsid w:val="00DD6D0C"/>
    <w:rsid w:val="00DE667D"/>
    <w:rsid w:val="00E02E25"/>
    <w:rsid w:val="00E06B95"/>
    <w:rsid w:val="00E21D54"/>
    <w:rsid w:val="00E22B8E"/>
    <w:rsid w:val="00E36B42"/>
    <w:rsid w:val="00E4356C"/>
    <w:rsid w:val="00E53236"/>
    <w:rsid w:val="00E54861"/>
    <w:rsid w:val="00E61C09"/>
    <w:rsid w:val="00E669A4"/>
    <w:rsid w:val="00E7276E"/>
    <w:rsid w:val="00E77010"/>
    <w:rsid w:val="00E96B30"/>
    <w:rsid w:val="00EA2ED5"/>
    <w:rsid w:val="00EB3B58"/>
    <w:rsid w:val="00EC445F"/>
    <w:rsid w:val="00EC7359"/>
    <w:rsid w:val="00EE0DB4"/>
    <w:rsid w:val="00EE3054"/>
    <w:rsid w:val="00EF0AB5"/>
    <w:rsid w:val="00EF637A"/>
    <w:rsid w:val="00F00606"/>
    <w:rsid w:val="00F01256"/>
    <w:rsid w:val="00F0544C"/>
    <w:rsid w:val="00F11A84"/>
    <w:rsid w:val="00F14498"/>
    <w:rsid w:val="00F17426"/>
    <w:rsid w:val="00F36A7B"/>
    <w:rsid w:val="00F5521D"/>
    <w:rsid w:val="00F56CD2"/>
    <w:rsid w:val="00F83757"/>
    <w:rsid w:val="00F851AC"/>
    <w:rsid w:val="00FA7E2F"/>
    <w:rsid w:val="00FB563E"/>
    <w:rsid w:val="00FC7475"/>
    <w:rsid w:val="00FE34CC"/>
    <w:rsid w:val="00FE78A0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140F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56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56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0C6D2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B4A5A"/>
    <w:pPr>
      <w:spacing w:before="0" w:after="0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1B4A5A"/>
    <w:rPr>
      <w:rFonts w:ascii="Times New Roman" w:eastAsia="Times New Roman" w:hAnsi="Times New Roman" w:cs="Times New Roman"/>
      <w:color w:val="FFFFFF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onarr.org.au" TargetMode="External"/><Relationship Id="rId1" Type="http://schemas.openxmlformats.org/officeDocument/2006/relationships/hyperlink" Target="http://www.onarr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la0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61190CF55549908B3293CA0960B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CD2F3-4EEE-442F-B471-5846D992B982}"/>
      </w:docPartPr>
      <w:docPartBody>
        <w:p w:rsidR="00BD6760" w:rsidRDefault="00BD6760">
          <w:pPr>
            <w:pStyle w:val="0361190CF55549908B3293CA0960BD42"/>
          </w:pPr>
          <w:r w:rsidRPr="006145D8">
            <w:t>Email</w:t>
          </w:r>
        </w:p>
      </w:docPartBody>
    </w:docPart>
    <w:docPart>
      <w:docPartPr>
        <w:name w:val="16680951191C46BC96B8E80388990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081FA-F76D-4DC7-84A1-746F8D4EA65D}"/>
      </w:docPartPr>
      <w:docPartBody>
        <w:p w:rsidR="00BD6760" w:rsidRDefault="00BD6760">
          <w:pPr>
            <w:pStyle w:val="16680951191C46BC96B8E8038899098C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60"/>
    <w:rsid w:val="003C3437"/>
    <w:rsid w:val="009F05C7"/>
    <w:rsid w:val="00BD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1334091B0FDF4F26BC342C4730234FB1">
    <w:name w:val="1334091B0FDF4F26BC342C4730234FB1"/>
  </w:style>
  <w:style w:type="paragraph" w:customStyle="1" w:styleId="C7012E28CCBA4261A0585E0AA504E326">
    <w:name w:val="C7012E28CCBA4261A0585E0AA504E326"/>
  </w:style>
  <w:style w:type="paragraph" w:customStyle="1" w:styleId="1FE8B2B37FCC49C38E2AA040D1D0BA2A">
    <w:name w:val="1FE8B2B37FCC49C38E2AA040D1D0BA2A"/>
  </w:style>
  <w:style w:type="paragraph" w:customStyle="1" w:styleId="43EC39B1568D47CDAF25A546D895956D">
    <w:name w:val="43EC39B1568D47CDAF25A546D895956D"/>
  </w:style>
  <w:style w:type="paragraph" w:customStyle="1" w:styleId="6358E14C3A004ED9BB651805F86FCF84">
    <w:name w:val="6358E14C3A004ED9BB651805F86FCF84"/>
  </w:style>
  <w:style w:type="paragraph" w:customStyle="1" w:styleId="0361190CF55549908B3293CA0960BD42">
    <w:name w:val="0361190CF55549908B3293CA0960BD42"/>
  </w:style>
  <w:style w:type="paragraph" w:customStyle="1" w:styleId="E8A732402AF54198AB84429390CA73BE">
    <w:name w:val="E8A732402AF54198AB84429390CA73BE"/>
  </w:style>
  <w:style w:type="paragraph" w:customStyle="1" w:styleId="BD8D2C9C6795406596EB1B9E25E37AE2">
    <w:name w:val="BD8D2C9C6795406596EB1B9E25E37AE2"/>
  </w:style>
  <w:style w:type="paragraph" w:customStyle="1" w:styleId="B97C0663263244D78A9ACB7E254873C0">
    <w:name w:val="B97C0663263244D78A9ACB7E254873C0"/>
  </w:style>
  <w:style w:type="paragraph" w:customStyle="1" w:styleId="67950BAB00E549268AFAC0ECDC2266ED">
    <w:name w:val="67950BAB00E549268AFAC0ECDC2266ED"/>
  </w:style>
  <w:style w:type="paragraph" w:customStyle="1" w:styleId="9A54DDA4038F4EBDAB45332B1C9627D9">
    <w:name w:val="9A54DDA4038F4EBDAB45332B1C9627D9"/>
  </w:style>
  <w:style w:type="paragraph" w:customStyle="1" w:styleId="16680951191C46BC96B8E8038899098C">
    <w:name w:val="16680951191C46BC96B8E8038899098C"/>
  </w:style>
  <w:style w:type="paragraph" w:customStyle="1" w:styleId="484890F69A2C4C57A8A3086733C14272">
    <w:name w:val="484890F69A2C4C57A8A3086733C14272"/>
  </w:style>
  <w:style w:type="character" w:styleId="PlaceholderText">
    <w:name w:val="Placeholder Text"/>
    <w:basedOn w:val="DefaultParagraphFont"/>
    <w:uiPriority w:val="99"/>
    <w:semiHidden/>
    <w:rsid w:val="009F05C7"/>
    <w:rPr>
      <w:color w:val="808080"/>
    </w:rPr>
  </w:style>
  <w:style w:type="paragraph" w:customStyle="1" w:styleId="1EECC69BB7E64E0C8C2555AC599D211E">
    <w:name w:val="1EECC69BB7E64E0C8C2555AC599D211E"/>
    <w:rsid w:val="009F05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2019-03-25T01:27:00Z</dcterms:created>
  <dcterms:modified xsi:type="dcterms:W3CDTF">2020-06-21T01:19:00Z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